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385F0" w14:textId="374860F4" w:rsidR="00C510B8" w:rsidRDefault="00266AF1" w:rsidP="00C510B8">
      <w:pPr>
        <w:rPr>
          <w:sz w:val="28"/>
          <w:szCs w:val="28"/>
        </w:rPr>
      </w:pPr>
      <w:r>
        <w:rPr>
          <w:noProof/>
        </w:rPr>
        <w:drawing>
          <wp:anchor distT="0" distB="0" distL="114300" distR="114300" simplePos="0" relativeHeight="251650048" behindDoc="0" locked="0" layoutInCell="1" allowOverlap="1" wp14:anchorId="7870C19E" wp14:editId="725B6541">
            <wp:simplePos x="0" y="0"/>
            <wp:positionH relativeFrom="column">
              <wp:posOffset>-106680</wp:posOffset>
            </wp:positionH>
            <wp:positionV relativeFrom="paragraph">
              <wp:posOffset>85725</wp:posOffset>
            </wp:positionV>
            <wp:extent cx="762000" cy="685800"/>
            <wp:effectExtent l="0" t="0" r="0" b="0"/>
            <wp:wrapSquare wrapText="right"/>
            <wp:docPr id="16" name="Picture 3" descr="U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C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685800"/>
                    </a:xfrm>
                    <a:prstGeom prst="rect">
                      <a:avLst/>
                    </a:prstGeom>
                    <a:noFill/>
                  </pic:spPr>
                </pic:pic>
              </a:graphicData>
            </a:graphic>
            <wp14:sizeRelH relativeFrom="page">
              <wp14:pctWidth>0</wp14:pctWidth>
            </wp14:sizeRelH>
            <wp14:sizeRelV relativeFrom="page">
              <wp14:pctHeight>0</wp14:pctHeight>
            </wp14:sizeRelV>
          </wp:anchor>
        </w:drawing>
      </w:r>
    </w:p>
    <w:p w14:paraId="60F61E0E" w14:textId="77777777" w:rsidR="00C510B8" w:rsidRDefault="00C510B8" w:rsidP="00C510B8">
      <w:pPr>
        <w:rPr>
          <w:sz w:val="32"/>
          <w:szCs w:val="32"/>
        </w:rPr>
      </w:pPr>
      <w:r>
        <w:rPr>
          <w:sz w:val="28"/>
          <w:szCs w:val="28"/>
        </w:rPr>
        <w:t xml:space="preserve">   </w:t>
      </w:r>
      <w:r w:rsidR="00F7359C">
        <w:rPr>
          <w:sz w:val="28"/>
          <w:szCs w:val="28"/>
        </w:rPr>
        <w:t xml:space="preserve">    </w:t>
      </w:r>
      <w:smartTag w:uri="urn:schemas-microsoft-com:office:smarttags" w:element="place">
        <w:smartTag w:uri="urn:schemas-microsoft-com:office:smarttags" w:element="PlaceName">
          <w:r>
            <w:rPr>
              <w:b/>
              <w:sz w:val="32"/>
              <w:szCs w:val="32"/>
            </w:rPr>
            <w:t>Stockton</w:t>
          </w:r>
        </w:smartTag>
        <w:r>
          <w:rPr>
            <w:b/>
            <w:sz w:val="32"/>
            <w:szCs w:val="32"/>
          </w:rPr>
          <w:t xml:space="preserve"> </w:t>
        </w:r>
        <w:smartTag w:uri="urn:schemas-microsoft-com:office:smarttags" w:element="PlaceName">
          <w:r>
            <w:rPr>
              <w:b/>
              <w:sz w:val="32"/>
              <w:szCs w:val="32"/>
            </w:rPr>
            <w:t>Road</w:t>
          </w:r>
        </w:smartTag>
        <w:r>
          <w:rPr>
            <w:b/>
            <w:sz w:val="32"/>
            <w:szCs w:val="32"/>
          </w:rPr>
          <w:t xml:space="preserve"> </w:t>
        </w:r>
        <w:smartTag w:uri="urn:schemas-microsoft-com:office:smarttags" w:element="PlaceType">
          <w:r>
            <w:rPr>
              <w:b/>
              <w:sz w:val="32"/>
              <w:szCs w:val="32"/>
            </w:rPr>
            <w:t>Church</w:t>
          </w:r>
        </w:smartTag>
      </w:smartTag>
      <w:r>
        <w:rPr>
          <w:b/>
          <w:sz w:val="32"/>
          <w:szCs w:val="32"/>
        </w:rPr>
        <w:t xml:space="preserve"> News</w:t>
      </w:r>
    </w:p>
    <w:p w14:paraId="5CEBDF11" w14:textId="11CA4CC0" w:rsidR="00C510B8" w:rsidRDefault="00266AF1" w:rsidP="00C510B8">
      <w:pPr>
        <w:framePr w:hSpace="180" w:wrap="around" w:vAnchor="text" w:hAnchor="page" w:x="9247" w:y="-5"/>
        <w:rPr>
          <w:sz w:val="28"/>
          <w:szCs w:val="28"/>
        </w:rPr>
      </w:pPr>
      <w:r>
        <w:rPr>
          <w:noProof/>
          <w:lang w:eastAsia="en-GB"/>
        </w:rPr>
        <w:drawing>
          <wp:inline distT="0" distB="0" distL="0" distR="0" wp14:anchorId="5D29DB82" wp14:editId="02B26B48">
            <wp:extent cx="695325"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1219200"/>
                    </a:xfrm>
                    <a:prstGeom prst="rect">
                      <a:avLst/>
                    </a:prstGeom>
                    <a:noFill/>
                    <a:ln>
                      <a:noFill/>
                    </a:ln>
                  </pic:spPr>
                </pic:pic>
              </a:graphicData>
            </a:graphic>
          </wp:inline>
        </w:drawing>
      </w:r>
    </w:p>
    <w:p w14:paraId="5FD9832A" w14:textId="77777777" w:rsidR="00C510B8" w:rsidRPr="000C5DC9" w:rsidRDefault="009D2E25" w:rsidP="00E6172B">
      <w:pPr>
        <w:jc w:val="center"/>
        <w:rPr>
          <w:sz w:val="28"/>
          <w:szCs w:val="28"/>
        </w:rPr>
      </w:pPr>
      <w:r>
        <w:rPr>
          <w:b/>
          <w:sz w:val="28"/>
          <w:szCs w:val="28"/>
        </w:rPr>
        <w:t>September</w:t>
      </w:r>
      <w:r w:rsidR="00E6172B">
        <w:rPr>
          <w:b/>
          <w:sz w:val="28"/>
          <w:szCs w:val="28"/>
        </w:rPr>
        <w:t xml:space="preserve"> </w:t>
      </w:r>
      <w:r w:rsidR="001C2C8B" w:rsidRPr="000C5DC9">
        <w:rPr>
          <w:b/>
          <w:sz w:val="28"/>
          <w:szCs w:val="28"/>
        </w:rPr>
        <w:t>20</w:t>
      </w:r>
      <w:r w:rsidR="00BE08F3">
        <w:rPr>
          <w:b/>
          <w:sz w:val="28"/>
          <w:szCs w:val="28"/>
        </w:rPr>
        <w:t>2</w:t>
      </w:r>
      <w:r w:rsidR="00E80CA1">
        <w:rPr>
          <w:b/>
          <w:sz w:val="28"/>
          <w:szCs w:val="28"/>
        </w:rPr>
        <w:t>1</w:t>
      </w:r>
    </w:p>
    <w:p w14:paraId="3689C2FE" w14:textId="26BC1DE4" w:rsidR="00C510B8" w:rsidRDefault="00266AF1" w:rsidP="001C2C8B">
      <w:pPr>
        <w:framePr w:hSpace="180" w:wrap="around" w:vAnchor="text" w:hAnchor="page" w:x="9247" w:y="-5"/>
        <w:jc w:val="center"/>
        <w:rPr>
          <w:sz w:val="28"/>
          <w:szCs w:val="28"/>
        </w:rPr>
      </w:pPr>
      <w:r>
        <w:rPr>
          <w:noProof/>
          <w:lang w:eastAsia="en-GB"/>
        </w:rPr>
        <w:drawing>
          <wp:inline distT="0" distB="0" distL="0" distR="0" wp14:anchorId="29D6E095" wp14:editId="35E4D495">
            <wp:extent cx="695325" cy="121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1219200"/>
                    </a:xfrm>
                    <a:prstGeom prst="rect">
                      <a:avLst/>
                    </a:prstGeom>
                    <a:noFill/>
                    <a:ln>
                      <a:noFill/>
                    </a:ln>
                  </pic:spPr>
                </pic:pic>
              </a:graphicData>
            </a:graphic>
          </wp:inline>
        </w:drawing>
      </w:r>
    </w:p>
    <w:p w14:paraId="5E0A50DB" w14:textId="77777777" w:rsidR="000C5DC9" w:rsidRDefault="000C5DC9" w:rsidP="009D5BEC"/>
    <w:p w14:paraId="4CCCBF71" w14:textId="77777777" w:rsidR="00A4091D" w:rsidRPr="00A4091D" w:rsidRDefault="00893E40" w:rsidP="00893E40">
      <w:pPr>
        <w:jc w:val="right"/>
        <w:rPr>
          <w:b/>
          <w:sz w:val="20"/>
        </w:rPr>
      </w:pPr>
      <w:r>
        <w:rPr>
          <w:b/>
          <w:sz w:val="20"/>
        </w:rPr>
        <w:t>5 Warnham Avenue, Grangetown,</w:t>
      </w:r>
    </w:p>
    <w:p w14:paraId="65D942BE" w14:textId="77777777" w:rsidR="00A4091D" w:rsidRPr="00A4091D" w:rsidRDefault="008C2B59" w:rsidP="00A4091D">
      <w:pPr>
        <w:jc w:val="right"/>
        <w:rPr>
          <w:b/>
          <w:sz w:val="20"/>
        </w:rPr>
      </w:pPr>
      <w:r>
        <w:rPr>
          <w:b/>
          <w:sz w:val="20"/>
        </w:rPr>
        <w:t xml:space="preserve">Sunderland </w:t>
      </w:r>
      <w:r w:rsidR="009B3EEB">
        <w:rPr>
          <w:b/>
          <w:sz w:val="20"/>
        </w:rPr>
        <w:t>SR</w:t>
      </w:r>
      <w:r w:rsidR="00893E40">
        <w:rPr>
          <w:b/>
          <w:sz w:val="20"/>
        </w:rPr>
        <w:t>2 9PH</w:t>
      </w:r>
    </w:p>
    <w:p w14:paraId="5AE2540E" w14:textId="77777777" w:rsidR="00F01A4E" w:rsidRDefault="00A4091D" w:rsidP="002369C5">
      <w:pPr>
        <w:jc w:val="right"/>
        <w:rPr>
          <w:b/>
          <w:sz w:val="20"/>
        </w:rPr>
      </w:pPr>
      <w:r w:rsidRPr="00A4091D">
        <w:rPr>
          <w:b/>
          <w:sz w:val="20"/>
        </w:rPr>
        <w:t>Tel 0191 549</w:t>
      </w:r>
      <w:r w:rsidR="00462F80">
        <w:rPr>
          <w:b/>
          <w:sz w:val="20"/>
        </w:rPr>
        <w:t xml:space="preserve"> </w:t>
      </w:r>
      <w:r w:rsidRPr="00A4091D">
        <w:rPr>
          <w:b/>
          <w:sz w:val="20"/>
        </w:rPr>
        <w:t>9595</w:t>
      </w:r>
    </w:p>
    <w:p w14:paraId="37BF7F8B" w14:textId="77777777" w:rsidR="004F4CB7" w:rsidRDefault="004F4CB7" w:rsidP="004F4CB7">
      <w:pPr>
        <w:rPr>
          <w:rFonts w:eastAsia="Calibri" w:cs="Arial"/>
        </w:rPr>
      </w:pPr>
    </w:p>
    <w:p w14:paraId="488CC4E6" w14:textId="77777777" w:rsidR="005B7700" w:rsidRDefault="005B7700" w:rsidP="004F4CB7">
      <w:pPr>
        <w:rPr>
          <w:rFonts w:eastAsia="Calibri" w:cs="Arial"/>
        </w:rPr>
      </w:pPr>
    </w:p>
    <w:p w14:paraId="5B6A7761" w14:textId="77777777" w:rsidR="0081458F" w:rsidRPr="0081458F" w:rsidRDefault="0081458F" w:rsidP="0081458F">
      <w:pPr>
        <w:jc w:val="center"/>
        <w:rPr>
          <w:rFonts w:eastAsia="Calibri" w:cs="Arial"/>
          <w:b/>
          <w:bCs/>
        </w:rPr>
      </w:pPr>
      <w:r w:rsidRPr="0081458F">
        <w:rPr>
          <w:rFonts w:eastAsia="Calibri" w:cs="Arial"/>
          <w:b/>
          <w:bCs/>
        </w:rPr>
        <w:t>AFGHANISTAN</w:t>
      </w:r>
    </w:p>
    <w:p w14:paraId="1E72BD8D" w14:textId="77777777" w:rsidR="0081458F" w:rsidRPr="0081458F" w:rsidRDefault="0081458F" w:rsidP="0081458F">
      <w:pPr>
        <w:rPr>
          <w:rFonts w:eastAsia="Calibri" w:cs="Arial"/>
        </w:rPr>
      </w:pPr>
      <w:r w:rsidRPr="0081458F">
        <w:rPr>
          <w:rFonts w:eastAsia="Calibri" w:cs="Arial"/>
        </w:rPr>
        <w:t>Dear All,</w:t>
      </w:r>
    </w:p>
    <w:p w14:paraId="32DE809F" w14:textId="77777777" w:rsidR="0081458F" w:rsidRPr="0081458F" w:rsidRDefault="0081458F" w:rsidP="0081458F">
      <w:pPr>
        <w:rPr>
          <w:rFonts w:eastAsia="Calibri" w:cs="Arial"/>
        </w:rPr>
      </w:pPr>
    </w:p>
    <w:p w14:paraId="1CF928A8" w14:textId="77777777" w:rsidR="0081458F" w:rsidRPr="0081458F" w:rsidRDefault="0081458F" w:rsidP="0081458F">
      <w:pPr>
        <w:rPr>
          <w:rFonts w:eastAsia="Calibri" w:cs="Arial"/>
        </w:rPr>
      </w:pPr>
      <w:r w:rsidRPr="0081458F">
        <w:rPr>
          <w:rFonts w:eastAsia="Calibri" w:cs="Arial"/>
        </w:rPr>
        <w:t>I recently wrote a reflection for the Synod e-News Letter about Afghanistan and the future of the country’s refugees.</w:t>
      </w:r>
    </w:p>
    <w:p w14:paraId="1D998728" w14:textId="77777777" w:rsidR="0081458F" w:rsidRPr="0081458F" w:rsidRDefault="0081458F" w:rsidP="0081458F">
      <w:pPr>
        <w:rPr>
          <w:rFonts w:eastAsia="Calibri" w:cs="Arial"/>
        </w:rPr>
      </w:pPr>
    </w:p>
    <w:p w14:paraId="25E2C002" w14:textId="77777777" w:rsidR="0081458F" w:rsidRPr="0081458F" w:rsidRDefault="0081458F" w:rsidP="0081458F">
      <w:pPr>
        <w:rPr>
          <w:rFonts w:eastAsia="Calibri" w:cs="Arial"/>
        </w:rPr>
      </w:pPr>
      <w:r w:rsidRPr="0081458F">
        <w:rPr>
          <w:rFonts w:eastAsia="Calibri" w:cs="Arial"/>
        </w:rPr>
        <w:t>Since I have written the reflection there have been changes. The Taliban have now fully taken control of the country and are about to announce a new government. Mark Sedwill, who is a previous ambassador to Afghanistan, and an advisor to British prime ministers, has declared that the emergency airlift out of Kabul has only helped a “relatively small number”. He reckons that greater pressures were likely to emerge as people flee overland (</w:t>
      </w:r>
      <w:r w:rsidRPr="0081458F">
        <w:rPr>
          <w:rFonts w:eastAsia="Calibri" w:cs="Arial"/>
          <w:i/>
          <w:iCs/>
        </w:rPr>
        <w:t xml:space="preserve">Guardian, </w:t>
      </w:r>
      <w:r w:rsidRPr="0081458F">
        <w:rPr>
          <w:rFonts w:eastAsia="Calibri" w:cs="Arial"/>
        </w:rPr>
        <w:t>2</w:t>
      </w:r>
      <w:r w:rsidRPr="0081458F">
        <w:rPr>
          <w:rFonts w:eastAsia="Calibri" w:cs="Arial"/>
          <w:vertAlign w:val="superscript"/>
        </w:rPr>
        <w:t>nd</w:t>
      </w:r>
      <w:r w:rsidRPr="0081458F">
        <w:rPr>
          <w:rFonts w:eastAsia="Calibri" w:cs="Arial"/>
        </w:rPr>
        <w:t xml:space="preserve"> September 2021).</w:t>
      </w:r>
    </w:p>
    <w:p w14:paraId="06ECC23B" w14:textId="77777777" w:rsidR="0081458F" w:rsidRPr="0081458F" w:rsidRDefault="0081458F" w:rsidP="0081458F">
      <w:pPr>
        <w:rPr>
          <w:rFonts w:eastAsia="Calibri" w:cs="Arial"/>
        </w:rPr>
      </w:pPr>
    </w:p>
    <w:p w14:paraId="43E3F912" w14:textId="77777777" w:rsidR="0081458F" w:rsidRPr="0081458F" w:rsidRDefault="0081458F" w:rsidP="0081458F">
      <w:pPr>
        <w:rPr>
          <w:rFonts w:eastAsia="Calibri" w:cs="Arial"/>
        </w:rPr>
      </w:pPr>
      <w:r w:rsidRPr="0081458F">
        <w:rPr>
          <w:rFonts w:eastAsia="Calibri" w:cs="Arial"/>
        </w:rPr>
        <w:t>In the reflection I referred to two blogs about Afghanistan that were released by the Joint Public Issues Team (JPIT). JPIT links the work of the Baptists, Church of Scotland, Methodists and URC in issues of justice and peace.</w:t>
      </w:r>
    </w:p>
    <w:p w14:paraId="1BD704C1" w14:textId="77777777" w:rsidR="0081458F" w:rsidRPr="0081458F" w:rsidRDefault="0081458F" w:rsidP="0081458F">
      <w:pPr>
        <w:rPr>
          <w:rFonts w:eastAsia="Calibri" w:cs="Arial"/>
        </w:rPr>
      </w:pPr>
    </w:p>
    <w:p w14:paraId="22DE1218" w14:textId="77777777" w:rsidR="0081458F" w:rsidRPr="0081458F" w:rsidRDefault="0081458F" w:rsidP="0081458F">
      <w:pPr>
        <w:rPr>
          <w:rFonts w:eastAsia="Calibri" w:cs="Arial"/>
        </w:rPr>
      </w:pPr>
      <w:r w:rsidRPr="0081458F">
        <w:rPr>
          <w:rFonts w:eastAsia="Calibri" w:cs="Arial"/>
        </w:rPr>
        <w:t>One of the blogs by Steve Hucklesby reviews the twenty year military campaign in Afghanistan and considers what the future may hold (</w:t>
      </w:r>
      <w:hyperlink r:id="rId10" w:history="1">
        <w:r w:rsidRPr="0081458F">
          <w:rPr>
            <w:rFonts w:eastAsia="Calibri" w:cs="Arial"/>
            <w:u w:val="single"/>
          </w:rPr>
          <w:t>A</w:t>
        </w:r>
        <w:r w:rsidRPr="0081458F">
          <w:rPr>
            <w:rFonts w:ascii="Tahoma" w:eastAsia="Calibri" w:hAnsi="Tahoma" w:cs="Tahoma"/>
            <w:u w:val="single"/>
          </w:rPr>
          <w:t>﻿</w:t>
        </w:r>
        <w:r w:rsidRPr="0081458F">
          <w:rPr>
            <w:rFonts w:eastAsia="Calibri" w:cs="Arial"/>
            <w:u w:val="single"/>
          </w:rPr>
          <w:t>fghanistan – what will the future hold? | Joint Public Issues Team</w:t>
        </w:r>
      </w:hyperlink>
      <w:r w:rsidRPr="0081458F">
        <w:rPr>
          <w:rFonts w:eastAsia="Calibri" w:cs="Arial"/>
        </w:rPr>
        <w:t>). The other blog is by Hannah Brown who is concerned about how this county might receive refugees (</w:t>
      </w:r>
      <w:hyperlink r:id="rId11" w:history="1">
        <w:r w:rsidRPr="0081458F">
          <w:rPr>
            <w:rFonts w:eastAsia="Calibri" w:cs="Arial"/>
            <w:u w:val="single"/>
          </w:rPr>
          <w:t>Why the UK is setting itself up to struggle in response to conflict in Afghanistan | Joint Public Issues Team</w:t>
        </w:r>
      </w:hyperlink>
      <w:r w:rsidRPr="0081458F">
        <w:rPr>
          <w:rFonts w:eastAsia="Calibri" w:cs="Arial"/>
        </w:rPr>
        <w:t>).</w:t>
      </w:r>
    </w:p>
    <w:p w14:paraId="3C68DC1D" w14:textId="77777777" w:rsidR="0081458F" w:rsidRPr="0081458F" w:rsidRDefault="0081458F" w:rsidP="0081458F">
      <w:pPr>
        <w:rPr>
          <w:rFonts w:eastAsia="Calibri" w:cs="Arial"/>
        </w:rPr>
      </w:pPr>
    </w:p>
    <w:p w14:paraId="1DD1239F" w14:textId="77777777" w:rsidR="0081458F" w:rsidRPr="0081458F" w:rsidRDefault="0081458F" w:rsidP="0081458F">
      <w:pPr>
        <w:rPr>
          <w:rFonts w:eastAsia="Calibri" w:cs="Arial"/>
        </w:rPr>
      </w:pPr>
      <w:r w:rsidRPr="0081458F">
        <w:rPr>
          <w:rFonts w:eastAsia="Calibri" w:cs="Arial"/>
        </w:rPr>
        <w:t>I found that both blogs made interesting reading and cast much light on Afghanistan. It was Hannah Brown’s blog that reminded me that there is campaigning that we need to do, in order to ensure that Afghan refugees don’t find themselves arriving into a hostile environment.</w:t>
      </w:r>
    </w:p>
    <w:p w14:paraId="7B50517E" w14:textId="77777777" w:rsidR="0081458F" w:rsidRPr="0081458F" w:rsidRDefault="0081458F" w:rsidP="0081458F">
      <w:pPr>
        <w:rPr>
          <w:rFonts w:eastAsia="Calibri" w:cs="Arial"/>
        </w:rPr>
      </w:pPr>
    </w:p>
    <w:p w14:paraId="53533A98" w14:textId="77777777" w:rsidR="0081458F" w:rsidRPr="0081458F" w:rsidRDefault="0081458F" w:rsidP="0081458F">
      <w:pPr>
        <w:rPr>
          <w:rFonts w:eastAsia="Calibri" w:cs="Arial"/>
        </w:rPr>
      </w:pPr>
      <w:r w:rsidRPr="0081458F">
        <w:rPr>
          <w:rFonts w:eastAsia="Calibri" w:cs="Arial"/>
        </w:rPr>
        <w:t>One of the concerns is the supporting the education of women in Afghanistan. The question is whether sufficient aid will be provided, it is only recently that the government aid budget has been cut to 0.5% GDP, this surely provides constraints over what this country can do to help the people of Afghanistan in the coming weeks and months. It raises for me the question of whether we should write to our MPs again to raise budget in order to help not only Afghanistan, but other places which are struggling having sufficient Covid-19 vaccine, and victims of natural disasters.</w:t>
      </w:r>
    </w:p>
    <w:p w14:paraId="3AFBC1BF" w14:textId="77777777" w:rsidR="0081458F" w:rsidRPr="0081458F" w:rsidRDefault="0081458F" w:rsidP="0081458F">
      <w:pPr>
        <w:rPr>
          <w:rFonts w:eastAsia="Calibri" w:cs="Arial"/>
        </w:rPr>
      </w:pPr>
    </w:p>
    <w:p w14:paraId="67447EC5" w14:textId="77777777" w:rsidR="0081458F" w:rsidRPr="0081458F" w:rsidRDefault="0081458F" w:rsidP="0081458F">
      <w:pPr>
        <w:rPr>
          <w:rFonts w:eastAsia="Calibri" w:cs="Arial"/>
        </w:rPr>
      </w:pPr>
      <w:r w:rsidRPr="0081458F">
        <w:rPr>
          <w:rFonts w:eastAsia="Calibri" w:cs="Arial"/>
        </w:rPr>
        <w:t>The support needed for Afghan refugees comes at a time when the Government’s Nationality and Borders Bill is working its way through parliament. The measures included in the bill fail to protect those in need of safety and at the same time treats them as criminals. While it is positive that the Government has given a number of the Afghanistan refugees leave to arrive into this country, there will still be many more who are caught up in the conflict who will be forced to flee by dangerous and unorthodox routes and will become victims of the new bill should it come into force.</w:t>
      </w:r>
    </w:p>
    <w:p w14:paraId="49C04939" w14:textId="77777777" w:rsidR="0081458F" w:rsidRPr="0081458F" w:rsidRDefault="0081458F" w:rsidP="0081458F">
      <w:pPr>
        <w:rPr>
          <w:rFonts w:eastAsia="Calibri" w:cs="Arial"/>
        </w:rPr>
      </w:pPr>
    </w:p>
    <w:p w14:paraId="70C5DAA2" w14:textId="77777777" w:rsidR="0081458F" w:rsidRPr="0081458F" w:rsidRDefault="0081458F" w:rsidP="0081458F">
      <w:pPr>
        <w:rPr>
          <w:rFonts w:eastAsia="Calibri" w:cs="Arial"/>
        </w:rPr>
      </w:pPr>
      <w:r w:rsidRPr="0081458F">
        <w:rPr>
          <w:rFonts w:eastAsia="Calibri" w:cs="Arial"/>
        </w:rPr>
        <w:t>What we can do is write to our MPs, call upon them and Peers to challenge and amend these changes in policy. We can pray for Afghanistan and its people. We can sign petitions and send letters.</w:t>
      </w:r>
    </w:p>
    <w:p w14:paraId="71616B44" w14:textId="77777777" w:rsidR="0081458F" w:rsidRPr="0081458F" w:rsidRDefault="0081458F" w:rsidP="0081458F">
      <w:pPr>
        <w:rPr>
          <w:rFonts w:eastAsia="Calibri" w:cs="Arial"/>
        </w:rPr>
      </w:pPr>
    </w:p>
    <w:p w14:paraId="415CF7A1" w14:textId="77777777" w:rsidR="0081458F" w:rsidRPr="0081458F" w:rsidRDefault="0081458F" w:rsidP="0081458F">
      <w:pPr>
        <w:rPr>
          <w:rFonts w:eastAsia="Calibri" w:cs="Arial"/>
          <w:b/>
          <w:bCs/>
        </w:rPr>
      </w:pPr>
      <w:r w:rsidRPr="0081458F">
        <w:rPr>
          <w:rFonts w:eastAsia="Calibri" w:cs="Arial"/>
          <w:b/>
          <w:bCs/>
        </w:rPr>
        <w:t>Prayer for Afghanistan</w:t>
      </w:r>
    </w:p>
    <w:p w14:paraId="2694B2EE" w14:textId="77777777" w:rsidR="0081458F" w:rsidRPr="0081458F" w:rsidRDefault="0081458F" w:rsidP="0081458F">
      <w:pPr>
        <w:rPr>
          <w:rFonts w:eastAsia="Calibri" w:cs="Arial"/>
        </w:rPr>
      </w:pPr>
    </w:p>
    <w:p w14:paraId="31A12D54" w14:textId="77777777" w:rsidR="0081458F" w:rsidRPr="0081458F" w:rsidRDefault="0081458F" w:rsidP="0081458F">
      <w:pPr>
        <w:rPr>
          <w:rFonts w:eastAsia="Calibri" w:cs="Arial"/>
        </w:rPr>
      </w:pPr>
      <w:r w:rsidRPr="0081458F">
        <w:rPr>
          <w:rFonts w:eastAsia="Calibri" w:cs="Arial"/>
        </w:rPr>
        <w:t>O God,</w:t>
      </w:r>
    </w:p>
    <w:p w14:paraId="0F54B354" w14:textId="77777777" w:rsidR="0081458F" w:rsidRPr="0081458F" w:rsidRDefault="0081458F" w:rsidP="0081458F">
      <w:pPr>
        <w:rPr>
          <w:rFonts w:eastAsia="Calibri" w:cs="Arial"/>
        </w:rPr>
      </w:pPr>
      <w:r w:rsidRPr="0081458F">
        <w:rPr>
          <w:rFonts w:eastAsia="Calibri" w:cs="Arial"/>
        </w:rPr>
        <w:t>We pray for Afghanistan and its people,</w:t>
      </w:r>
    </w:p>
    <w:p w14:paraId="3F705FC1" w14:textId="77777777" w:rsidR="0081458F" w:rsidRPr="0081458F" w:rsidRDefault="0081458F" w:rsidP="0081458F">
      <w:pPr>
        <w:rPr>
          <w:rFonts w:eastAsia="Calibri" w:cs="Arial"/>
        </w:rPr>
      </w:pPr>
      <w:r w:rsidRPr="0081458F">
        <w:rPr>
          <w:rFonts w:eastAsia="Calibri" w:cs="Arial"/>
        </w:rPr>
        <w:lastRenderedPageBreak/>
        <w:t>We pray for those who stay,</w:t>
      </w:r>
    </w:p>
    <w:p w14:paraId="55163878" w14:textId="77777777" w:rsidR="0081458F" w:rsidRPr="0081458F" w:rsidRDefault="0081458F" w:rsidP="0081458F">
      <w:pPr>
        <w:rPr>
          <w:rFonts w:eastAsia="Calibri" w:cs="Arial"/>
        </w:rPr>
      </w:pPr>
      <w:r w:rsidRPr="0081458F">
        <w:rPr>
          <w:rFonts w:eastAsia="Calibri" w:cs="Arial"/>
        </w:rPr>
        <w:t>May they build a government of peace.</w:t>
      </w:r>
    </w:p>
    <w:p w14:paraId="508126C3" w14:textId="77777777" w:rsidR="0081458F" w:rsidRPr="0081458F" w:rsidRDefault="0081458F" w:rsidP="0081458F">
      <w:pPr>
        <w:rPr>
          <w:rFonts w:eastAsia="Calibri" w:cs="Arial"/>
        </w:rPr>
      </w:pPr>
      <w:r w:rsidRPr="0081458F">
        <w:rPr>
          <w:rFonts w:eastAsia="Calibri" w:cs="Arial"/>
        </w:rPr>
        <w:t>We pray for those who leave,</w:t>
      </w:r>
    </w:p>
    <w:p w14:paraId="05B8F883" w14:textId="77777777" w:rsidR="0081458F" w:rsidRPr="0081458F" w:rsidRDefault="0081458F" w:rsidP="0081458F">
      <w:pPr>
        <w:rPr>
          <w:rFonts w:eastAsia="Calibri" w:cs="Arial"/>
        </w:rPr>
      </w:pPr>
      <w:r w:rsidRPr="0081458F">
        <w:rPr>
          <w:rFonts w:eastAsia="Calibri" w:cs="Arial"/>
        </w:rPr>
        <w:t>May they come to a place of welcome.</w:t>
      </w:r>
    </w:p>
    <w:p w14:paraId="24225BC2" w14:textId="77777777" w:rsidR="0081458F" w:rsidRPr="0081458F" w:rsidRDefault="0081458F" w:rsidP="0081458F">
      <w:pPr>
        <w:rPr>
          <w:rFonts w:eastAsia="Calibri" w:cs="Arial"/>
        </w:rPr>
      </w:pPr>
      <w:r w:rsidRPr="0081458F">
        <w:rPr>
          <w:rFonts w:eastAsia="Calibri" w:cs="Arial"/>
        </w:rPr>
        <w:t>We pray that the Governments of the world</w:t>
      </w:r>
    </w:p>
    <w:p w14:paraId="5526F4B9" w14:textId="77777777" w:rsidR="0081458F" w:rsidRPr="0081458F" w:rsidRDefault="0081458F" w:rsidP="0081458F">
      <w:pPr>
        <w:rPr>
          <w:rFonts w:eastAsia="Calibri" w:cs="Arial"/>
        </w:rPr>
      </w:pPr>
      <w:r w:rsidRPr="0081458F">
        <w:rPr>
          <w:rFonts w:eastAsia="Calibri" w:cs="Arial"/>
        </w:rPr>
        <w:t>Will act in wisdom.</w:t>
      </w:r>
    </w:p>
    <w:p w14:paraId="52872F7A" w14:textId="77777777" w:rsidR="0081458F" w:rsidRPr="0081458F" w:rsidRDefault="0081458F" w:rsidP="0081458F">
      <w:pPr>
        <w:rPr>
          <w:rFonts w:eastAsia="Calibri" w:cs="Arial"/>
        </w:rPr>
      </w:pPr>
      <w:r w:rsidRPr="0081458F">
        <w:rPr>
          <w:rFonts w:eastAsia="Calibri" w:cs="Arial"/>
        </w:rPr>
        <w:t>We pray for ourselves,</w:t>
      </w:r>
    </w:p>
    <w:p w14:paraId="27354618" w14:textId="77777777" w:rsidR="0081458F" w:rsidRPr="0081458F" w:rsidRDefault="0081458F" w:rsidP="0081458F">
      <w:pPr>
        <w:rPr>
          <w:rFonts w:eastAsia="Calibri" w:cs="Arial"/>
        </w:rPr>
      </w:pPr>
      <w:r w:rsidRPr="0081458F">
        <w:rPr>
          <w:rFonts w:eastAsia="Calibri" w:cs="Arial"/>
        </w:rPr>
        <w:t>In the decisions we have to make.</w:t>
      </w:r>
    </w:p>
    <w:p w14:paraId="41CEDA57" w14:textId="77777777" w:rsidR="0081458F" w:rsidRPr="0081458F" w:rsidRDefault="0081458F" w:rsidP="0081458F">
      <w:pPr>
        <w:rPr>
          <w:rFonts w:eastAsia="Calibri" w:cs="Arial"/>
        </w:rPr>
      </w:pPr>
      <w:r w:rsidRPr="0081458F">
        <w:rPr>
          <w:rFonts w:eastAsia="Calibri" w:cs="Arial"/>
        </w:rPr>
        <w:t>Help us find the appropriate action,</w:t>
      </w:r>
    </w:p>
    <w:p w14:paraId="379B0A5B" w14:textId="77777777" w:rsidR="0081458F" w:rsidRPr="0081458F" w:rsidRDefault="0081458F" w:rsidP="0081458F">
      <w:pPr>
        <w:rPr>
          <w:rFonts w:eastAsia="Calibri" w:cs="Arial"/>
        </w:rPr>
      </w:pPr>
      <w:r w:rsidRPr="0081458F">
        <w:rPr>
          <w:rFonts w:eastAsia="Calibri" w:cs="Arial"/>
        </w:rPr>
        <w:t>In the face of this crisis.</w:t>
      </w:r>
    </w:p>
    <w:p w14:paraId="51E91B3A" w14:textId="77777777" w:rsidR="0081458F" w:rsidRPr="0081458F" w:rsidRDefault="0081458F" w:rsidP="0081458F">
      <w:pPr>
        <w:rPr>
          <w:rFonts w:eastAsia="Calibri" w:cs="Arial"/>
        </w:rPr>
      </w:pPr>
      <w:r w:rsidRPr="0081458F">
        <w:rPr>
          <w:rFonts w:eastAsia="Calibri" w:cs="Arial"/>
        </w:rPr>
        <w:t>We offer our prayers in the name of Christ.</w:t>
      </w:r>
    </w:p>
    <w:p w14:paraId="76C6558F" w14:textId="77777777" w:rsidR="0081458F" w:rsidRPr="0081458F" w:rsidRDefault="0081458F" w:rsidP="0081458F">
      <w:pPr>
        <w:rPr>
          <w:rFonts w:eastAsia="Calibri" w:cs="Arial"/>
        </w:rPr>
      </w:pPr>
      <w:r w:rsidRPr="0081458F">
        <w:rPr>
          <w:rFonts w:eastAsia="Calibri" w:cs="Arial"/>
        </w:rPr>
        <w:t>Amen</w:t>
      </w:r>
    </w:p>
    <w:p w14:paraId="31CD58D2" w14:textId="77777777" w:rsidR="0081458F" w:rsidRPr="0081458F" w:rsidRDefault="0081458F" w:rsidP="0081458F">
      <w:pPr>
        <w:rPr>
          <w:rFonts w:eastAsia="Calibri" w:cs="Arial"/>
        </w:rPr>
      </w:pPr>
    </w:p>
    <w:p w14:paraId="2DD52C29" w14:textId="77777777" w:rsidR="0081458F" w:rsidRPr="0081458F" w:rsidRDefault="0081458F" w:rsidP="0081458F">
      <w:pPr>
        <w:rPr>
          <w:rFonts w:eastAsia="Calibri" w:cs="Arial"/>
        </w:rPr>
      </w:pPr>
      <w:r w:rsidRPr="0081458F">
        <w:rPr>
          <w:rFonts w:eastAsia="Calibri" w:cs="Arial"/>
        </w:rPr>
        <w:t>David Whiting</w:t>
      </w:r>
    </w:p>
    <w:p w14:paraId="660BD963" w14:textId="77777777" w:rsidR="005B7700" w:rsidRDefault="005B7700" w:rsidP="004F4CB7">
      <w:pPr>
        <w:rPr>
          <w:rFonts w:eastAsia="Calibri" w:cs="Arial"/>
        </w:rPr>
      </w:pPr>
    </w:p>
    <w:p w14:paraId="6F9FA984" w14:textId="77777777" w:rsidR="009D2E25" w:rsidRDefault="009D2E25" w:rsidP="00CA18F3">
      <w:pPr>
        <w:pStyle w:val="NormalWeb"/>
        <w:jc w:val="center"/>
        <w:rPr>
          <w:rFonts w:ascii="Arial" w:hAnsi="Arial" w:cs="Arial"/>
          <w:b/>
          <w:bCs/>
          <w:sz w:val="28"/>
          <w:szCs w:val="28"/>
        </w:rPr>
      </w:pPr>
    </w:p>
    <w:p w14:paraId="5B372523" w14:textId="77777777" w:rsidR="00871BA8" w:rsidRPr="00825E54" w:rsidRDefault="00EE2F6B" w:rsidP="00CA18F3">
      <w:pPr>
        <w:pStyle w:val="NormalWeb"/>
        <w:jc w:val="center"/>
        <w:rPr>
          <w:rFonts w:ascii="Arial" w:hAnsi="Arial" w:cs="Arial"/>
          <w:b/>
          <w:bCs/>
          <w:sz w:val="28"/>
          <w:szCs w:val="28"/>
        </w:rPr>
      </w:pPr>
      <w:r w:rsidRPr="00825E54">
        <w:rPr>
          <w:rFonts w:ascii="Arial" w:hAnsi="Arial" w:cs="Arial"/>
          <w:b/>
          <w:bCs/>
          <w:sz w:val="28"/>
          <w:szCs w:val="28"/>
        </w:rPr>
        <w:t>L</w:t>
      </w:r>
      <w:r w:rsidR="003B5D5A" w:rsidRPr="00825E54">
        <w:rPr>
          <w:rFonts w:ascii="Arial" w:hAnsi="Arial" w:cs="Arial"/>
          <w:b/>
          <w:bCs/>
          <w:sz w:val="28"/>
          <w:szCs w:val="28"/>
        </w:rPr>
        <w:t>ectionary Read</w:t>
      </w:r>
      <w:r w:rsidR="00E80CA1" w:rsidRPr="00825E54">
        <w:rPr>
          <w:rFonts w:ascii="Arial" w:hAnsi="Arial" w:cs="Arial"/>
          <w:b/>
          <w:bCs/>
          <w:sz w:val="28"/>
          <w:szCs w:val="28"/>
        </w:rPr>
        <w:t>i</w:t>
      </w:r>
      <w:r w:rsidR="003B5D5A" w:rsidRPr="00825E54">
        <w:rPr>
          <w:rFonts w:ascii="Arial" w:hAnsi="Arial" w:cs="Arial"/>
          <w:b/>
          <w:bCs/>
          <w:sz w:val="28"/>
          <w:szCs w:val="28"/>
        </w:rPr>
        <w:t xml:space="preserve">ngs </w:t>
      </w:r>
      <w:r w:rsidR="009D2E25">
        <w:rPr>
          <w:rFonts w:ascii="Arial" w:hAnsi="Arial" w:cs="Arial"/>
          <w:b/>
          <w:bCs/>
          <w:sz w:val="28"/>
          <w:szCs w:val="28"/>
        </w:rPr>
        <w:t>September</w:t>
      </w:r>
    </w:p>
    <w:p w14:paraId="6D98970A" w14:textId="77777777" w:rsidR="005B7700" w:rsidRDefault="005B7700" w:rsidP="00B65F65">
      <w:pPr>
        <w:pStyle w:val="NoSpacing"/>
        <w:rPr>
          <w:rFonts w:ascii="Arial" w:hAnsi="Arial" w:cs="Arial"/>
          <w:b/>
          <w:sz w:val="28"/>
          <w:szCs w:val="28"/>
        </w:rPr>
      </w:pPr>
    </w:p>
    <w:p w14:paraId="11E746FB" w14:textId="77777777" w:rsidR="00654809" w:rsidRDefault="00C12FEA" w:rsidP="00654809">
      <w:pPr>
        <w:rPr>
          <w:rFonts w:cs="Arial"/>
          <w:lang w:eastAsia="en-GB"/>
        </w:rPr>
      </w:pPr>
      <w:hyperlink r:id="rId12" w:history="1">
        <w:r w:rsidR="00654809">
          <w:rPr>
            <w:rStyle w:val="Hyperlink"/>
            <w:rFonts w:cs="Arial"/>
            <w:b/>
            <w:bCs/>
            <w:color w:val="000000"/>
          </w:rPr>
          <w:t>5 - 11 September - No borders</w:t>
        </w:r>
      </w:hyperlink>
      <w:r w:rsidR="00654809">
        <w:rPr>
          <w:rFonts w:cs="Arial"/>
        </w:rPr>
        <w:br/>
        <w:t xml:space="preserve">Proper 18: Isaiah 35.4-7a; Psalm 146; James 2.1-10 (11-13) 14-17; </w:t>
      </w:r>
      <w:r w:rsidR="00654809">
        <w:rPr>
          <w:rFonts w:cs="Arial"/>
          <w:color w:val="000000"/>
        </w:rPr>
        <w:t>Mark 7.24-37</w:t>
      </w:r>
    </w:p>
    <w:p w14:paraId="709AD7D5" w14:textId="77777777" w:rsidR="00654809" w:rsidRDefault="00C12FEA" w:rsidP="00654809">
      <w:pPr>
        <w:rPr>
          <w:rFonts w:cs="Arial"/>
        </w:rPr>
      </w:pPr>
      <w:hyperlink r:id="rId13" w:history="1">
        <w:r w:rsidR="00654809">
          <w:rPr>
            <w:rStyle w:val="Hyperlink"/>
            <w:rFonts w:cs="Arial"/>
            <w:b/>
            <w:bCs/>
            <w:color w:val="000000"/>
          </w:rPr>
          <w:t>12 - 18 September - Package deal</w:t>
        </w:r>
      </w:hyperlink>
      <w:r w:rsidR="00654809">
        <w:rPr>
          <w:rFonts w:cs="Arial"/>
        </w:rPr>
        <w:br/>
        <w:t xml:space="preserve">Proper 19: Isaiah 50.4-9a; Psalm 116.1-9; James 3.1-12; </w:t>
      </w:r>
      <w:r w:rsidR="00654809">
        <w:rPr>
          <w:rFonts w:cs="Arial"/>
          <w:color w:val="000000"/>
        </w:rPr>
        <w:t>Mark 8.27-38</w:t>
      </w:r>
    </w:p>
    <w:p w14:paraId="7F56FF9C" w14:textId="77777777" w:rsidR="00654809" w:rsidRDefault="00C12FEA" w:rsidP="00654809">
      <w:pPr>
        <w:rPr>
          <w:rFonts w:cs="Arial"/>
        </w:rPr>
      </w:pPr>
      <w:hyperlink r:id="rId14" w:history="1">
        <w:r w:rsidR="00654809">
          <w:rPr>
            <w:rStyle w:val="Hyperlink"/>
            <w:rFonts w:cs="Arial"/>
            <w:b/>
            <w:bCs/>
            <w:color w:val="000000"/>
          </w:rPr>
          <w:t>19 - 25 September 2021 Jostling for position</w:t>
        </w:r>
      </w:hyperlink>
      <w:r w:rsidR="00654809">
        <w:rPr>
          <w:rFonts w:cs="Arial"/>
        </w:rPr>
        <w:br/>
        <w:t xml:space="preserve">Proper 20: Jeremiah 11.18-20; Psalm 54; James 3.13-4.3,7-8a; </w:t>
      </w:r>
      <w:r w:rsidR="00654809">
        <w:rPr>
          <w:rFonts w:cs="Arial"/>
          <w:color w:val="000000"/>
        </w:rPr>
        <w:t>Mark 9.30-37</w:t>
      </w:r>
    </w:p>
    <w:p w14:paraId="4798FFFA" w14:textId="77777777" w:rsidR="00654809" w:rsidRDefault="00C12FEA" w:rsidP="00654809">
      <w:pPr>
        <w:rPr>
          <w:rFonts w:cs="Arial"/>
        </w:rPr>
      </w:pPr>
      <w:hyperlink r:id="rId15" w:history="1">
        <w:r w:rsidR="00654809">
          <w:rPr>
            <w:rStyle w:val="Hyperlink"/>
            <w:rFonts w:cs="Arial"/>
            <w:b/>
            <w:bCs/>
            <w:color w:val="000000"/>
          </w:rPr>
          <w:t>26 September – 2 October 2021 Living your best life?</w:t>
        </w:r>
      </w:hyperlink>
      <w:r w:rsidR="00654809">
        <w:rPr>
          <w:rFonts w:cs="Arial"/>
        </w:rPr>
        <w:br/>
        <w:t xml:space="preserve">Proper 21: Numbers 11.4-6,10-16,24-29; Psalm 19.7-14; James 5.13-20; </w:t>
      </w:r>
      <w:r w:rsidR="00654809">
        <w:rPr>
          <w:rFonts w:cs="Arial"/>
          <w:color w:val="000000"/>
        </w:rPr>
        <w:t>Mark 9.38-50</w:t>
      </w:r>
    </w:p>
    <w:p w14:paraId="53A100D9" w14:textId="77777777" w:rsidR="005B7700" w:rsidRDefault="005B7700" w:rsidP="00825E54">
      <w:pPr>
        <w:jc w:val="both"/>
        <w:rPr>
          <w:rFonts w:cs="Arial"/>
        </w:rPr>
      </w:pPr>
    </w:p>
    <w:p w14:paraId="62AA554E" w14:textId="77777777" w:rsidR="003021D5" w:rsidRDefault="003021D5" w:rsidP="00AD37E4">
      <w:pPr>
        <w:spacing w:after="160" w:line="259" w:lineRule="auto"/>
        <w:rPr>
          <w:rFonts w:cs="Arial"/>
        </w:rPr>
      </w:pPr>
      <w:bookmarkStart w:id="0" w:name="docs-internal-guid-b2e8ef4e-7fff-d38f-75"/>
      <w:bookmarkEnd w:id="0"/>
    </w:p>
    <w:p w14:paraId="3B976E53" w14:textId="77777777" w:rsidR="0081458F" w:rsidRDefault="0081458F" w:rsidP="00AD37E4">
      <w:pPr>
        <w:spacing w:after="160" w:line="259" w:lineRule="auto"/>
        <w:rPr>
          <w:rFonts w:cs="Arial"/>
        </w:rPr>
      </w:pPr>
    </w:p>
    <w:p w14:paraId="3B702997" w14:textId="15765491" w:rsidR="00AD37E4" w:rsidRPr="00AD37E4" w:rsidRDefault="00266AF1" w:rsidP="00AD37E4">
      <w:pPr>
        <w:spacing w:after="160" w:line="259" w:lineRule="auto"/>
        <w:rPr>
          <w:rFonts w:ascii="Calibri" w:eastAsia="Calibri" w:hAnsi="Calibri"/>
          <w:sz w:val="22"/>
          <w:szCs w:val="22"/>
        </w:rPr>
      </w:pPr>
      <w:r>
        <w:rPr>
          <w:noProof/>
        </w:rPr>
        <w:lastRenderedPageBreak/>
        <w:drawing>
          <wp:anchor distT="0" distB="0" distL="114300" distR="114300" simplePos="0" relativeHeight="251651072" behindDoc="1" locked="0" layoutInCell="1" allowOverlap="1" wp14:anchorId="18C0B2DA" wp14:editId="7B2354BA">
            <wp:simplePos x="0" y="0"/>
            <wp:positionH relativeFrom="column">
              <wp:posOffset>273050</wp:posOffset>
            </wp:positionH>
            <wp:positionV relativeFrom="paragraph">
              <wp:posOffset>0</wp:posOffset>
            </wp:positionV>
            <wp:extent cx="1339850" cy="1339850"/>
            <wp:effectExtent l="0" t="0" r="0" b="0"/>
            <wp:wrapTight wrapText="bothSides">
              <wp:wrapPolygon edited="0">
                <wp:start x="0" y="0"/>
                <wp:lineTo x="0" y="21191"/>
                <wp:lineTo x="21191" y="21191"/>
                <wp:lineTo x="21191" y="0"/>
                <wp:lineTo x="0" y="0"/>
              </wp:wrapPolygon>
            </wp:wrapTight>
            <wp:docPr id="15"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draw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9850" cy="13398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096" behindDoc="1" locked="0" layoutInCell="1" allowOverlap="1" wp14:anchorId="339A10C4" wp14:editId="508363C6">
            <wp:simplePos x="0" y="0"/>
            <wp:positionH relativeFrom="margin">
              <wp:align>right</wp:align>
            </wp:positionH>
            <wp:positionV relativeFrom="paragraph">
              <wp:posOffset>6350</wp:posOffset>
            </wp:positionV>
            <wp:extent cx="1514475" cy="1057275"/>
            <wp:effectExtent l="0" t="0" r="0" b="0"/>
            <wp:wrapTight wrapText="bothSides">
              <wp:wrapPolygon edited="0">
                <wp:start x="4619" y="0"/>
                <wp:lineTo x="0" y="7005"/>
                <wp:lineTo x="4075" y="19459"/>
                <wp:lineTo x="4347" y="21405"/>
                <wp:lineTo x="5977" y="21405"/>
                <wp:lineTo x="16574" y="19459"/>
                <wp:lineTo x="21464" y="17514"/>
                <wp:lineTo x="21464" y="9730"/>
                <wp:lineTo x="17117" y="7395"/>
                <wp:lineTo x="14128" y="7005"/>
                <wp:lineTo x="13857" y="4670"/>
                <wp:lineTo x="6249" y="0"/>
                <wp:lineTo x="4619" y="0"/>
              </wp:wrapPolygon>
            </wp:wrapTight>
            <wp:docPr id="14"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raw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4475" cy="1057275"/>
                    </a:xfrm>
                    <a:prstGeom prst="rect">
                      <a:avLst/>
                    </a:prstGeom>
                    <a:noFill/>
                  </pic:spPr>
                </pic:pic>
              </a:graphicData>
            </a:graphic>
            <wp14:sizeRelH relativeFrom="page">
              <wp14:pctWidth>0</wp14:pctWidth>
            </wp14:sizeRelH>
            <wp14:sizeRelV relativeFrom="page">
              <wp14:pctHeight>0</wp14:pctHeight>
            </wp14:sizeRelV>
          </wp:anchor>
        </w:drawing>
      </w:r>
    </w:p>
    <w:p w14:paraId="58F84B9D" w14:textId="77777777" w:rsidR="00AD37E4" w:rsidRPr="00AD37E4" w:rsidRDefault="00AD37E4" w:rsidP="00AD37E4">
      <w:pPr>
        <w:spacing w:after="160" w:line="259" w:lineRule="auto"/>
        <w:rPr>
          <w:rFonts w:ascii="Calibri" w:eastAsia="Calibri" w:hAnsi="Calibri"/>
          <w:sz w:val="22"/>
          <w:szCs w:val="22"/>
        </w:rPr>
      </w:pPr>
    </w:p>
    <w:p w14:paraId="4879A3FF" w14:textId="77777777" w:rsidR="0042710F" w:rsidRPr="00DD7B65" w:rsidRDefault="0042710F" w:rsidP="000C1D97">
      <w:pPr>
        <w:spacing w:line="259" w:lineRule="auto"/>
        <w:rPr>
          <w:b/>
          <w:color w:val="4472C4"/>
          <w:sz w:val="28"/>
          <w:szCs w:val="28"/>
        </w:rPr>
      </w:pPr>
    </w:p>
    <w:p w14:paraId="7D953EEE" w14:textId="77777777" w:rsidR="005B7700" w:rsidRDefault="005B7700" w:rsidP="00F757F9">
      <w:pPr>
        <w:spacing w:line="259" w:lineRule="auto"/>
        <w:rPr>
          <w:b/>
          <w:sz w:val="20"/>
          <w:szCs w:val="20"/>
        </w:rPr>
      </w:pPr>
    </w:p>
    <w:p w14:paraId="619C33BC" w14:textId="77777777" w:rsidR="00DD1E91" w:rsidRPr="00DD1E91" w:rsidRDefault="00DD1E91" w:rsidP="00DD1E91">
      <w:pPr>
        <w:spacing w:after="160" w:line="259" w:lineRule="auto"/>
        <w:rPr>
          <w:rFonts w:eastAsia="Calibri" w:cs="Arial"/>
          <w:b/>
          <w:bCs/>
        </w:rPr>
      </w:pPr>
    </w:p>
    <w:p w14:paraId="40799621" w14:textId="77777777" w:rsidR="00DD1E91" w:rsidRPr="00DD1E91" w:rsidRDefault="00DD1E91" w:rsidP="003021D5">
      <w:pPr>
        <w:spacing w:after="160" w:line="259" w:lineRule="auto"/>
        <w:rPr>
          <w:rFonts w:eastAsia="Calibri" w:cs="Arial"/>
          <w:b/>
          <w:bCs/>
        </w:rPr>
      </w:pPr>
      <w:r>
        <w:rPr>
          <w:rFonts w:eastAsia="Calibri" w:cs="Arial"/>
          <w:b/>
          <w:bCs/>
        </w:rPr>
        <w:t>Thinking Allowed!</w:t>
      </w:r>
    </w:p>
    <w:p w14:paraId="138139DF" w14:textId="77777777" w:rsidR="00DD1E91" w:rsidRPr="00DD1E91" w:rsidRDefault="00DD1E91" w:rsidP="00DD1E91">
      <w:pPr>
        <w:spacing w:after="160" w:line="259" w:lineRule="auto"/>
        <w:rPr>
          <w:rFonts w:eastAsia="Calibri" w:cs="Arial"/>
        </w:rPr>
      </w:pPr>
      <w:r w:rsidRPr="00DD1E91">
        <w:rPr>
          <w:rFonts w:eastAsia="Calibri" w:cs="Arial"/>
        </w:rPr>
        <w:t xml:space="preserve">Well, I don’t know about you, but for me, it feels a long time since I last wrote one of these articles.  Of course, it isn’t that long, only a few weeks really. However, those weeks have seemed productive, take a look below and decide for yourself.  </w:t>
      </w:r>
    </w:p>
    <w:p w14:paraId="5F95D73B" w14:textId="77777777" w:rsidR="00DD1E91" w:rsidRPr="00DD1E91" w:rsidRDefault="00DD1E91" w:rsidP="00DD1E91">
      <w:pPr>
        <w:spacing w:after="160" w:line="259" w:lineRule="auto"/>
        <w:rPr>
          <w:rFonts w:eastAsia="Calibri" w:cs="Arial"/>
        </w:rPr>
      </w:pPr>
      <w:r w:rsidRPr="00DD1E91">
        <w:rPr>
          <w:rFonts w:eastAsia="Calibri" w:cs="Arial"/>
        </w:rPr>
        <w:t>In the past, in this role, with other projects, I have found things have tended to slow down over the summer, less meetings, emails etc., but sometimes with more family friendly community events. This has meant historically that I have used this time to catch up before things become hectic again in the Autumn.</w:t>
      </w:r>
    </w:p>
    <w:p w14:paraId="126EED9E" w14:textId="77777777" w:rsidR="00DD1E91" w:rsidRPr="00DD1E91" w:rsidRDefault="00DD1E91" w:rsidP="00DD1E91">
      <w:pPr>
        <w:spacing w:after="160" w:line="259" w:lineRule="auto"/>
        <w:rPr>
          <w:rFonts w:eastAsia="Calibri" w:cs="Arial"/>
        </w:rPr>
      </w:pPr>
      <w:r w:rsidRPr="00DD1E91">
        <w:rPr>
          <w:rFonts w:eastAsia="Calibri" w:cs="Arial"/>
        </w:rPr>
        <w:t>Perhaps that sense of productivity comes from the churches, including Messy Church, physically coming together again, as we have done during Church and Elders meetings too.  I wonder if this meant I have a deeper sense of belonging and acceptance from you?  If so, thank you very much!</w:t>
      </w:r>
    </w:p>
    <w:p w14:paraId="449E918D" w14:textId="19D20D38" w:rsidR="00DD1E91" w:rsidRPr="00DD1E91" w:rsidRDefault="00266AF1" w:rsidP="00DD1E91">
      <w:pPr>
        <w:spacing w:after="160" w:line="259" w:lineRule="auto"/>
        <w:rPr>
          <w:rFonts w:eastAsia="Calibri" w:cs="Arial"/>
        </w:rPr>
      </w:pPr>
      <w:r>
        <w:rPr>
          <w:noProof/>
        </w:rPr>
        <w:drawing>
          <wp:anchor distT="0" distB="0" distL="114300" distR="114300" simplePos="0" relativeHeight="251656192" behindDoc="1" locked="0" layoutInCell="1" allowOverlap="1" wp14:anchorId="3881F231" wp14:editId="6987CD0B">
            <wp:simplePos x="0" y="0"/>
            <wp:positionH relativeFrom="column">
              <wp:posOffset>2986405</wp:posOffset>
            </wp:positionH>
            <wp:positionV relativeFrom="paragraph">
              <wp:posOffset>613410</wp:posOffset>
            </wp:positionV>
            <wp:extent cx="1676400" cy="915670"/>
            <wp:effectExtent l="0" t="0" r="0" b="0"/>
            <wp:wrapTight wrapText="bothSides">
              <wp:wrapPolygon edited="0">
                <wp:start x="0" y="0"/>
                <wp:lineTo x="0" y="21121"/>
                <wp:lineTo x="21355" y="21121"/>
                <wp:lineTo x="21355" y="0"/>
                <wp:lineTo x="0" y="0"/>
              </wp:wrapPolygon>
            </wp:wrapTight>
            <wp:docPr id="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6400" cy="915670"/>
                    </a:xfrm>
                    <a:prstGeom prst="rect">
                      <a:avLst/>
                    </a:prstGeom>
                    <a:noFill/>
                  </pic:spPr>
                </pic:pic>
              </a:graphicData>
            </a:graphic>
            <wp14:sizeRelH relativeFrom="margin">
              <wp14:pctWidth>0</wp14:pctWidth>
            </wp14:sizeRelH>
            <wp14:sizeRelV relativeFrom="margin">
              <wp14:pctHeight>0</wp14:pctHeight>
            </wp14:sizeRelV>
          </wp:anchor>
        </w:drawing>
      </w:r>
      <w:r w:rsidR="00DD1E91" w:rsidRPr="00DD1E91">
        <w:rPr>
          <w:rFonts w:eastAsia="Calibri" w:cs="Arial"/>
        </w:rPr>
        <w:t>Perhaps you would like to know some of what I have done on your behalf during July and August?  I have:</w:t>
      </w:r>
      <w:r w:rsidR="00DD1E91" w:rsidRPr="00DD1E91">
        <w:rPr>
          <w:rFonts w:eastAsia="Calibri" w:cs="Arial"/>
          <w:noProof/>
        </w:rPr>
        <w:t xml:space="preserve"> </w:t>
      </w:r>
    </w:p>
    <w:p w14:paraId="1242AF2F" w14:textId="77777777" w:rsidR="00DD1E91" w:rsidRPr="00DD1E91" w:rsidRDefault="00DD1E91" w:rsidP="00DD1E91">
      <w:pPr>
        <w:numPr>
          <w:ilvl w:val="0"/>
          <w:numId w:val="43"/>
        </w:numPr>
        <w:spacing w:after="160" w:line="256" w:lineRule="auto"/>
        <w:contextualSpacing/>
        <w:rPr>
          <w:rFonts w:eastAsia="Calibri" w:cs="Arial"/>
        </w:rPr>
      </w:pPr>
      <w:r w:rsidRPr="00DD1E91">
        <w:rPr>
          <w:rFonts w:eastAsia="Calibri" w:cs="Arial"/>
        </w:rPr>
        <w:t>Attended General Assembly, which was thought provoking, exhausting, being online, but as always both refreshing and inspiring.</w:t>
      </w:r>
      <w:r w:rsidRPr="00DD1E91">
        <w:rPr>
          <w:rFonts w:ascii="Calibri" w:eastAsia="Calibri" w:hAnsi="Calibri"/>
        </w:rPr>
        <w:t xml:space="preserve"> </w:t>
      </w:r>
    </w:p>
    <w:p w14:paraId="23475333" w14:textId="77777777" w:rsidR="00DD1E91" w:rsidRPr="004054BB" w:rsidRDefault="00DD1E91" w:rsidP="00DD1E91">
      <w:pPr>
        <w:numPr>
          <w:ilvl w:val="0"/>
          <w:numId w:val="43"/>
        </w:numPr>
        <w:spacing w:after="160" w:line="256" w:lineRule="auto"/>
        <w:contextualSpacing/>
        <w:rPr>
          <w:rFonts w:eastAsia="Calibri" w:cs="Arial"/>
        </w:rPr>
      </w:pPr>
      <w:r w:rsidRPr="00DD1E91">
        <w:rPr>
          <w:rFonts w:eastAsia="Calibri" w:cs="Arial"/>
        </w:rPr>
        <w:t>All of our granddaughters, daughters and their partners have</w:t>
      </w:r>
      <w:r w:rsidRPr="00DD1E91">
        <w:rPr>
          <w:rFonts w:eastAsia="Calibri" w:cs="Arial"/>
          <w:sz w:val="28"/>
          <w:szCs w:val="28"/>
        </w:rPr>
        <w:t xml:space="preserve"> </w:t>
      </w:r>
      <w:r w:rsidRPr="00DD1E91">
        <w:rPr>
          <w:rFonts w:eastAsia="Calibri" w:cs="Arial"/>
        </w:rPr>
        <w:t xml:space="preserve">come to stay at the ‘Dalton hotel’ at the start of the </w:t>
      </w:r>
      <w:r w:rsidRPr="00DD1E91">
        <w:rPr>
          <w:rFonts w:eastAsia="Calibri" w:cs="Arial"/>
        </w:rPr>
        <w:lastRenderedPageBreak/>
        <w:t>summer holidays, again exhausting but very</w:t>
      </w:r>
      <w:r>
        <w:rPr>
          <w:rFonts w:eastAsia="Calibri" w:cs="Arial"/>
        </w:rPr>
        <w:t xml:space="preserve"> lovely too</w:t>
      </w:r>
      <w:r w:rsidR="004054BB">
        <w:rPr>
          <w:rFonts w:eastAsia="Calibri" w:cs="Arial"/>
        </w:rPr>
        <w:t>.</w:t>
      </w:r>
    </w:p>
    <w:p w14:paraId="024F9D0E" w14:textId="21021899" w:rsidR="00DD1E91" w:rsidRDefault="00266AF1" w:rsidP="004054BB">
      <w:pPr>
        <w:spacing w:after="160" w:line="256" w:lineRule="auto"/>
        <w:contextualSpacing/>
        <w:jc w:val="center"/>
        <w:rPr>
          <w:rFonts w:eastAsia="Calibri" w:cs="Arial"/>
        </w:rPr>
      </w:pPr>
      <w:r>
        <w:rPr>
          <w:rFonts w:eastAsia="Calibri" w:cs="Arial"/>
          <w:noProof/>
        </w:rPr>
        <w:drawing>
          <wp:inline distT="0" distB="0" distL="0" distR="0" wp14:anchorId="337287E6" wp14:editId="4B33E5C2">
            <wp:extent cx="1076325" cy="1076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Pr>
          <w:rFonts w:eastAsia="Calibri" w:cs="Arial"/>
          <w:noProof/>
        </w:rPr>
        <w:drawing>
          <wp:inline distT="0" distB="0" distL="0" distR="0" wp14:anchorId="4BD45F3E" wp14:editId="36BAA288">
            <wp:extent cx="1095375" cy="1457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457325"/>
                    </a:xfrm>
                    <a:prstGeom prst="rect">
                      <a:avLst/>
                    </a:prstGeom>
                    <a:noFill/>
                    <a:ln>
                      <a:noFill/>
                    </a:ln>
                  </pic:spPr>
                </pic:pic>
              </a:graphicData>
            </a:graphic>
          </wp:inline>
        </w:drawing>
      </w:r>
    </w:p>
    <w:p w14:paraId="4348C72D" w14:textId="77777777" w:rsidR="00DD1E91" w:rsidRPr="00DD1E91" w:rsidRDefault="00DD1E91" w:rsidP="00DD1E91">
      <w:pPr>
        <w:numPr>
          <w:ilvl w:val="0"/>
          <w:numId w:val="43"/>
        </w:numPr>
        <w:spacing w:after="160" w:line="256" w:lineRule="auto"/>
        <w:contextualSpacing/>
        <w:rPr>
          <w:rFonts w:eastAsia="Calibri" w:cs="Arial"/>
        </w:rPr>
      </w:pPr>
      <w:r w:rsidRPr="00DD1E91">
        <w:rPr>
          <w:rFonts w:eastAsia="Calibri" w:cs="Arial"/>
        </w:rPr>
        <w:t>Supported those at Boldon United Reformed Church as they have made their sad decision to close.</w:t>
      </w:r>
      <w:r w:rsidRPr="00DD1E91">
        <w:rPr>
          <w:rFonts w:ascii="Calibri" w:eastAsia="Calibri" w:hAnsi="Calibri"/>
        </w:rPr>
        <w:t xml:space="preserve">  </w:t>
      </w:r>
    </w:p>
    <w:p w14:paraId="5A0DDFD1" w14:textId="77777777" w:rsidR="00DD1E91" w:rsidRPr="00DD1E91" w:rsidRDefault="00DD1E91" w:rsidP="00DD1E91">
      <w:pPr>
        <w:numPr>
          <w:ilvl w:val="0"/>
          <w:numId w:val="43"/>
        </w:numPr>
        <w:spacing w:after="160" w:line="256" w:lineRule="auto"/>
        <w:contextualSpacing/>
        <w:rPr>
          <w:rFonts w:eastAsia="Calibri" w:cs="Arial"/>
        </w:rPr>
      </w:pPr>
      <w:r w:rsidRPr="00DD1E91">
        <w:rPr>
          <w:rFonts w:eastAsia="Calibri" w:cs="Arial"/>
        </w:rPr>
        <w:t xml:space="preserve">I have managed to catch up on the backlog of emails sitting in my inbox going back to April, there </w:t>
      </w:r>
      <w:r w:rsidR="004054BB">
        <w:rPr>
          <w:rFonts w:eastAsia="Calibri" w:cs="Arial"/>
        </w:rPr>
        <w:t>are</w:t>
      </w:r>
      <w:r w:rsidRPr="00DD1E91">
        <w:rPr>
          <w:rFonts w:eastAsia="Calibri" w:cs="Arial"/>
        </w:rPr>
        <w:t xml:space="preserve"> still ones there from last summer as we were too busy moving here. I will check them one day, but not yet!</w:t>
      </w:r>
    </w:p>
    <w:p w14:paraId="615036EE" w14:textId="52447CD0" w:rsidR="00DD1E91" w:rsidRPr="00DD1E91" w:rsidRDefault="00266AF1" w:rsidP="00DD1E91">
      <w:pPr>
        <w:numPr>
          <w:ilvl w:val="0"/>
          <w:numId w:val="43"/>
        </w:numPr>
        <w:spacing w:after="160" w:line="256" w:lineRule="auto"/>
        <w:contextualSpacing/>
        <w:rPr>
          <w:rFonts w:eastAsia="Calibri" w:cs="Arial"/>
        </w:rPr>
      </w:pPr>
      <w:r>
        <w:rPr>
          <w:noProof/>
        </w:rPr>
        <w:drawing>
          <wp:anchor distT="0" distB="0" distL="114300" distR="114300" simplePos="0" relativeHeight="251657216" behindDoc="1" locked="0" layoutInCell="1" allowOverlap="1" wp14:anchorId="11ED72F9" wp14:editId="769BCE41">
            <wp:simplePos x="0" y="0"/>
            <wp:positionH relativeFrom="column">
              <wp:posOffset>3605530</wp:posOffset>
            </wp:positionH>
            <wp:positionV relativeFrom="paragraph">
              <wp:posOffset>635</wp:posOffset>
            </wp:positionV>
            <wp:extent cx="1038225" cy="1666875"/>
            <wp:effectExtent l="0" t="0" r="0" b="0"/>
            <wp:wrapTight wrapText="bothSides">
              <wp:wrapPolygon edited="0">
                <wp:start x="0" y="0"/>
                <wp:lineTo x="0" y="21477"/>
                <wp:lineTo x="21402" y="21477"/>
                <wp:lineTo x="21402" y="0"/>
                <wp:lineTo x="0" y="0"/>
              </wp:wrapPolygon>
            </wp:wrapTight>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8225" cy="1666875"/>
                    </a:xfrm>
                    <a:prstGeom prst="rect">
                      <a:avLst/>
                    </a:prstGeom>
                    <a:noFill/>
                  </pic:spPr>
                </pic:pic>
              </a:graphicData>
            </a:graphic>
            <wp14:sizeRelH relativeFrom="page">
              <wp14:pctWidth>0</wp14:pctWidth>
            </wp14:sizeRelH>
            <wp14:sizeRelV relativeFrom="page">
              <wp14:pctHeight>0</wp14:pctHeight>
            </wp14:sizeRelV>
          </wp:anchor>
        </w:drawing>
      </w:r>
      <w:r w:rsidR="00DD1E91" w:rsidRPr="00DD1E91">
        <w:rPr>
          <w:rFonts w:eastAsia="Calibri" w:cs="Arial"/>
        </w:rPr>
        <w:t>I have spent some time with sheets of newsprint and pens reflecting on all that has happened this year and the future possibilities that are beginning to come in focus as I begin to write a report of this first year of ministry in Sunderland.</w:t>
      </w:r>
    </w:p>
    <w:p w14:paraId="5D5838C7" w14:textId="7B7ADF05" w:rsidR="00DD1E91" w:rsidRPr="00DD1E91" w:rsidRDefault="00266AF1" w:rsidP="00DD1E91">
      <w:pPr>
        <w:numPr>
          <w:ilvl w:val="0"/>
          <w:numId w:val="44"/>
        </w:numPr>
        <w:spacing w:after="160" w:line="259" w:lineRule="auto"/>
        <w:contextualSpacing/>
        <w:rPr>
          <w:rFonts w:eastAsia="Calibri" w:cs="Arial"/>
        </w:rPr>
      </w:pPr>
      <w:r>
        <w:rPr>
          <w:noProof/>
        </w:rPr>
        <w:drawing>
          <wp:anchor distT="0" distB="0" distL="114300" distR="114300" simplePos="0" relativeHeight="251658240" behindDoc="1" locked="0" layoutInCell="1" allowOverlap="1" wp14:anchorId="5D608622" wp14:editId="5C45C3F1">
            <wp:simplePos x="0" y="0"/>
            <wp:positionH relativeFrom="column">
              <wp:posOffset>3662045</wp:posOffset>
            </wp:positionH>
            <wp:positionV relativeFrom="paragraph">
              <wp:posOffset>602615</wp:posOffset>
            </wp:positionV>
            <wp:extent cx="1009015" cy="1346200"/>
            <wp:effectExtent l="0" t="0" r="0" b="0"/>
            <wp:wrapTight wrapText="bothSides">
              <wp:wrapPolygon edited="0">
                <wp:start x="0" y="0"/>
                <wp:lineTo x="0" y="21396"/>
                <wp:lineTo x="21206" y="21396"/>
                <wp:lineTo x="21206" y="0"/>
                <wp:lineTo x="0" y="0"/>
              </wp:wrapPolygon>
            </wp:wrapTight>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9015" cy="1346200"/>
                    </a:xfrm>
                    <a:prstGeom prst="rect">
                      <a:avLst/>
                    </a:prstGeom>
                    <a:noFill/>
                  </pic:spPr>
                </pic:pic>
              </a:graphicData>
            </a:graphic>
            <wp14:sizeRelH relativeFrom="page">
              <wp14:pctWidth>0</wp14:pctWidth>
            </wp14:sizeRelH>
            <wp14:sizeRelV relativeFrom="page">
              <wp14:pctHeight>0</wp14:pctHeight>
            </wp14:sizeRelV>
          </wp:anchor>
        </w:drawing>
      </w:r>
      <w:r w:rsidR="00DD1E91" w:rsidRPr="00DD1E91">
        <w:rPr>
          <w:rFonts w:eastAsia="Calibri" w:cs="Arial"/>
        </w:rPr>
        <w:t xml:space="preserve">I have coordinated and received the </w:t>
      </w:r>
      <w:r w:rsidR="004054BB">
        <w:rPr>
          <w:rFonts w:eastAsia="Calibri" w:cs="Arial"/>
        </w:rPr>
        <w:t>b</w:t>
      </w:r>
      <w:r w:rsidR="00DD1E91" w:rsidRPr="00DD1E91">
        <w:rPr>
          <w:rFonts w:eastAsia="Calibri" w:cs="Arial"/>
        </w:rPr>
        <w:t>attery recycling tube at Stockton Rd United Reformed Church</w:t>
      </w:r>
      <w:r w:rsidR="004054BB">
        <w:rPr>
          <w:rFonts w:eastAsia="Calibri" w:cs="Arial"/>
        </w:rPr>
        <w:t xml:space="preserve"> (</w:t>
      </w:r>
      <w:r w:rsidR="00192C4B">
        <w:rPr>
          <w:rFonts w:eastAsia="Calibri" w:cs="Arial"/>
        </w:rPr>
        <w:t>see separate article below</w:t>
      </w:r>
      <w:r w:rsidR="004054BB">
        <w:rPr>
          <w:rFonts w:eastAsia="Calibri" w:cs="Arial"/>
        </w:rPr>
        <w:t>)</w:t>
      </w:r>
      <w:r w:rsidR="00DD1E91" w:rsidRPr="00DD1E91">
        <w:rPr>
          <w:rFonts w:eastAsia="Calibri" w:cs="Arial"/>
        </w:rPr>
        <w:t>. Of course, this was an Elders decision, as I was able to share an invitation which has come through the networks I am building on behalf of the partnership.  I realised this could link with your hopes and dreams for the future having read a Mission Manifesto which was shared with me recently.  This said - Stockton</w:t>
      </w:r>
      <w:r w:rsidR="00DD1E91" w:rsidRPr="00DD1E91">
        <w:rPr>
          <w:rFonts w:eastAsia="Calibri" w:cs="Arial"/>
          <w:i/>
          <w:iCs/>
        </w:rPr>
        <w:t xml:space="preserve"> Rd United Reformed Church </w:t>
      </w:r>
      <w:r w:rsidR="004054BB">
        <w:rPr>
          <w:rFonts w:eastAsia="Calibri" w:cs="Arial"/>
          <w:i/>
          <w:iCs/>
        </w:rPr>
        <w:t>r</w:t>
      </w:r>
      <w:r w:rsidR="00DD1E91" w:rsidRPr="00DD1E91">
        <w:rPr>
          <w:rFonts w:eastAsia="Calibri" w:cs="Arial"/>
          <w:i/>
          <w:iCs/>
        </w:rPr>
        <w:t xml:space="preserve">ecognise God’s gift of creation and our role in looking after it, promoting care and </w:t>
      </w:r>
      <w:r w:rsidR="00DD1E91" w:rsidRPr="00DD1E91">
        <w:rPr>
          <w:rFonts w:eastAsia="Calibri" w:cs="Arial"/>
          <w:i/>
          <w:iCs/>
        </w:rPr>
        <w:lastRenderedPageBreak/>
        <w:t>concern for our local and wider environment. We aim to look at the issue of recycling within the church</w:t>
      </w:r>
      <w:r w:rsidR="00DD1E91" w:rsidRPr="00DD1E91">
        <w:rPr>
          <w:rFonts w:eastAsia="Calibri" w:cs="Arial"/>
        </w:rPr>
        <w:t xml:space="preserve">.’  </w:t>
      </w:r>
    </w:p>
    <w:p w14:paraId="1C870ED9" w14:textId="4C9116FC" w:rsidR="00DD1E91" w:rsidRPr="00DD1E91" w:rsidRDefault="00266AF1" w:rsidP="00DD1E91">
      <w:pPr>
        <w:numPr>
          <w:ilvl w:val="0"/>
          <w:numId w:val="44"/>
        </w:numPr>
        <w:spacing w:after="160" w:line="259" w:lineRule="auto"/>
        <w:contextualSpacing/>
        <w:rPr>
          <w:rFonts w:eastAsia="Calibri" w:cs="Arial"/>
        </w:rPr>
      </w:pPr>
      <w:r>
        <w:rPr>
          <w:noProof/>
        </w:rPr>
        <w:drawing>
          <wp:anchor distT="0" distB="0" distL="114300" distR="114300" simplePos="0" relativeHeight="251659264" behindDoc="1" locked="0" layoutInCell="1" allowOverlap="1" wp14:anchorId="5B06B1B9" wp14:editId="460F1B24">
            <wp:simplePos x="0" y="0"/>
            <wp:positionH relativeFrom="column">
              <wp:posOffset>2720340</wp:posOffset>
            </wp:positionH>
            <wp:positionV relativeFrom="paragraph">
              <wp:posOffset>963930</wp:posOffset>
            </wp:positionV>
            <wp:extent cx="1913890" cy="901700"/>
            <wp:effectExtent l="0" t="0" r="0" b="0"/>
            <wp:wrapTight wrapText="bothSides">
              <wp:wrapPolygon edited="0">
                <wp:start x="0" y="0"/>
                <wp:lineTo x="0" y="20992"/>
                <wp:lineTo x="21285" y="20992"/>
                <wp:lineTo x="21285" y="0"/>
                <wp:lineTo x="0" y="0"/>
              </wp:wrapPolygon>
            </wp:wrapTight>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3890" cy="901700"/>
                    </a:xfrm>
                    <a:prstGeom prst="rect">
                      <a:avLst/>
                    </a:prstGeom>
                    <a:noFill/>
                  </pic:spPr>
                </pic:pic>
              </a:graphicData>
            </a:graphic>
            <wp14:sizeRelH relativeFrom="margin">
              <wp14:pctWidth>0</wp14:pctWidth>
            </wp14:sizeRelH>
            <wp14:sizeRelV relativeFrom="margin">
              <wp14:pctHeight>0</wp14:pctHeight>
            </wp14:sizeRelV>
          </wp:anchor>
        </w:drawing>
      </w:r>
      <w:r w:rsidR="00DD1E91" w:rsidRPr="00DD1E91">
        <w:rPr>
          <w:rFonts w:eastAsia="Calibri" w:cs="Arial"/>
        </w:rPr>
        <w:t xml:space="preserve">I am in the process </w:t>
      </w:r>
      <w:r w:rsidR="004054BB">
        <w:rPr>
          <w:rFonts w:eastAsia="Calibri" w:cs="Arial"/>
        </w:rPr>
        <w:t xml:space="preserve">of </w:t>
      </w:r>
      <w:r w:rsidR="00DD1E91" w:rsidRPr="00DD1E91">
        <w:rPr>
          <w:rFonts w:eastAsia="Calibri" w:cs="Arial"/>
        </w:rPr>
        <w:t>inviting a representative of the Moneywise Credit Union, on behalf of the Elders, to join us on the 5</w:t>
      </w:r>
      <w:r w:rsidR="00DD1E91" w:rsidRPr="00DD1E91">
        <w:rPr>
          <w:rFonts w:eastAsia="Calibri" w:cs="Arial"/>
          <w:vertAlign w:val="superscript"/>
        </w:rPr>
        <w:t>th</w:t>
      </w:r>
      <w:r w:rsidR="00DD1E91" w:rsidRPr="00DD1E91">
        <w:rPr>
          <w:rFonts w:eastAsia="Calibri" w:cs="Arial"/>
        </w:rPr>
        <w:t xml:space="preserve"> of October at 7.00pm.  Our hope is that this conversation will enable us to understand how we can support them as they try expanding their work in Sunderland offering a counter to doorstep lending and exploitation which is increasing after this year of the pandemic.  If you would like to know more, please join us then.</w:t>
      </w:r>
      <w:r w:rsidR="00DD1E91" w:rsidRPr="00DD1E91">
        <w:rPr>
          <w:rFonts w:ascii="Times New Roman" w:eastAsia="Calibri" w:hAnsi="Times New Roman"/>
        </w:rPr>
        <w:t xml:space="preserve"> </w:t>
      </w:r>
    </w:p>
    <w:p w14:paraId="04516B89" w14:textId="5D70BD44" w:rsidR="004054BB" w:rsidRDefault="00266AF1" w:rsidP="00DD1E91">
      <w:pPr>
        <w:numPr>
          <w:ilvl w:val="0"/>
          <w:numId w:val="44"/>
        </w:numPr>
        <w:spacing w:after="160" w:line="259" w:lineRule="auto"/>
        <w:contextualSpacing/>
        <w:rPr>
          <w:rFonts w:eastAsia="Calibri" w:cs="Arial"/>
        </w:rPr>
      </w:pPr>
      <w:r>
        <w:rPr>
          <w:noProof/>
        </w:rPr>
        <w:drawing>
          <wp:anchor distT="0" distB="0" distL="114300" distR="114300" simplePos="0" relativeHeight="251654144" behindDoc="1" locked="0" layoutInCell="1" allowOverlap="1" wp14:anchorId="2ADCEB36" wp14:editId="37F21732">
            <wp:simplePos x="0" y="0"/>
            <wp:positionH relativeFrom="column">
              <wp:posOffset>3007995</wp:posOffset>
            </wp:positionH>
            <wp:positionV relativeFrom="paragraph">
              <wp:posOffset>1680845</wp:posOffset>
            </wp:positionV>
            <wp:extent cx="1574165" cy="1181100"/>
            <wp:effectExtent l="0" t="0" r="0" b="0"/>
            <wp:wrapTight wrapText="bothSides">
              <wp:wrapPolygon edited="0">
                <wp:start x="0" y="0"/>
                <wp:lineTo x="0" y="21252"/>
                <wp:lineTo x="21434" y="21252"/>
                <wp:lineTo x="21434" y="0"/>
                <wp:lineTo x="0" y="0"/>
              </wp:wrapPolygon>
            </wp:wrapTight>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4165" cy="11811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36576" distB="36576" distL="36576" distR="36576" simplePos="0" relativeHeight="251655168" behindDoc="1" locked="0" layoutInCell="1" allowOverlap="1" wp14:anchorId="78384AC2" wp14:editId="55C6B968">
            <wp:simplePos x="0" y="0"/>
            <wp:positionH relativeFrom="column">
              <wp:posOffset>3357880</wp:posOffset>
            </wp:positionH>
            <wp:positionV relativeFrom="paragraph">
              <wp:posOffset>27305</wp:posOffset>
            </wp:positionV>
            <wp:extent cx="1224280" cy="1632585"/>
            <wp:effectExtent l="0" t="0" r="0" b="0"/>
            <wp:wrapTight wrapText="bothSides">
              <wp:wrapPolygon edited="0">
                <wp:start x="0" y="0"/>
                <wp:lineTo x="0" y="21424"/>
                <wp:lineTo x="21174" y="21424"/>
                <wp:lineTo x="21174" y="0"/>
                <wp:lineTo x="0" y="0"/>
              </wp:wrapPolygon>
            </wp:wrapTight>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4280" cy="1632585"/>
                    </a:xfrm>
                    <a:prstGeom prst="rect">
                      <a:avLst/>
                    </a:prstGeom>
                    <a:noFill/>
                  </pic:spPr>
                </pic:pic>
              </a:graphicData>
            </a:graphic>
            <wp14:sizeRelH relativeFrom="page">
              <wp14:pctWidth>0</wp14:pctWidth>
            </wp14:sizeRelH>
            <wp14:sizeRelV relativeFrom="page">
              <wp14:pctHeight>0</wp14:pctHeight>
            </wp14:sizeRelV>
          </wp:anchor>
        </w:drawing>
      </w:r>
      <w:r w:rsidR="00DD1E91" w:rsidRPr="00DD1E91">
        <w:rPr>
          <w:rFonts w:eastAsia="Calibri" w:cs="Arial"/>
        </w:rPr>
        <w:t xml:space="preserve">Hopefully in the Autumn there will </w:t>
      </w:r>
      <w:r w:rsidR="004054BB">
        <w:rPr>
          <w:rFonts w:eastAsia="Calibri" w:cs="Arial"/>
        </w:rPr>
        <w:t xml:space="preserve">be </w:t>
      </w:r>
      <w:r w:rsidR="00DD1E91" w:rsidRPr="00DD1E91">
        <w:rPr>
          <w:rFonts w:eastAsia="Calibri" w:cs="Arial"/>
        </w:rPr>
        <w:t>a second meeting when we will begin to explore what you, the church, would like to happen in the church grounds, especially now we have such a beautiful door to welcome people.  Perhaps we need to make the grounds more welcoming, and community focussed too?  Come along on</w:t>
      </w:r>
    </w:p>
    <w:p w14:paraId="42970BEF" w14:textId="77777777" w:rsidR="00DD1E91" w:rsidRPr="00DD1E91" w:rsidRDefault="00DD1E91" w:rsidP="004054BB">
      <w:pPr>
        <w:spacing w:after="160" w:line="259" w:lineRule="auto"/>
        <w:ind w:left="720"/>
        <w:contextualSpacing/>
        <w:rPr>
          <w:rFonts w:eastAsia="Calibri" w:cs="Arial"/>
        </w:rPr>
      </w:pPr>
      <w:r w:rsidRPr="00DD1E91">
        <w:rPr>
          <w:rFonts w:eastAsia="Calibri" w:cs="Arial"/>
        </w:rPr>
        <w:t>the 9</w:t>
      </w:r>
      <w:r w:rsidRPr="00DD1E91">
        <w:rPr>
          <w:rFonts w:eastAsia="Calibri" w:cs="Arial"/>
          <w:vertAlign w:val="superscript"/>
        </w:rPr>
        <w:t>th</w:t>
      </w:r>
      <w:r w:rsidRPr="00DD1E91">
        <w:rPr>
          <w:rFonts w:eastAsia="Calibri" w:cs="Arial"/>
        </w:rPr>
        <w:t xml:space="preserve"> of November at 7.00pm so we can begin to explore our thinking together. All of this builds on the networking I have done during this initial year as your Church Related Community Worker.</w:t>
      </w:r>
    </w:p>
    <w:p w14:paraId="37B1AD43" w14:textId="77777777" w:rsidR="004054BB" w:rsidRDefault="00DD1E91" w:rsidP="00DD1E91">
      <w:pPr>
        <w:numPr>
          <w:ilvl w:val="0"/>
          <w:numId w:val="44"/>
        </w:numPr>
        <w:spacing w:after="160" w:line="259" w:lineRule="auto"/>
        <w:contextualSpacing/>
        <w:rPr>
          <w:rFonts w:eastAsia="Calibri" w:cs="Arial"/>
        </w:rPr>
      </w:pPr>
      <w:r w:rsidRPr="00DD1E91">
        <w:rPr>
          <w:rFonts w:eastAsia="Calibri" w:cs="Arial"/>
        </w:rPr>
        <w:t>Finally, I have been excited by the reopening of Messy Church over at the Grindon Church Mission Projec</w:t>
      </w:r>
      <w:r w:rsidR="004054BB">
        <w:rPr>
          <w:rFonts w:eastAsia="Calibri" w:cs="Arial"/>
        </w:rPr>
        <w:t>t.  I</w:t>
      </w:r>
      <w:r w:rsidRPr="00DD1E91">
        <w:rPr>
          <w:rFonts w:eastAsia="Calibri" w:cs="Arial"/>
        </w:rPr>
        <w:t xml:space="preserve">t was great to see some of our church members sharing hospitality with approximately nine families, presumably that meant 9 carers, plus 14 </w:t>
      </w:r>
      <w:r w:rsidRPr="00DD1E91">
        <w:rPr>
          <w:rFonts w:eastAsia="Calibri" w:cs="Arial"/>
        </w:rPr>
        <w:lastRenderedPageBreak/>
        <w:t>children were counted I believe.  Being able to join that worship</w:t>
      </w:r>
      <w:r w:rsidR="004054BB">
        <w:rPr>
          <w:rFonts w:eastAsia="Calibri" w:cs="Arial"/>
        </w:rPr>
        <w:t>,</w:t>
      </w:r>
      <w:r w:rsidRPr="00DD1E91">
        <w:rPr>
          <w:rFonts w:eastAsia="Calibri" w:cs="Arial"/>
        </w:rPr>
        <w:t xml:space="preserve"> I was reminded how much I love Messy Church, what a privilege it was to be welcomed by these families.  If you feel able to help in the future, the next one is planned for the 19</w:t>
      </w:r>
      <w:r w:rsidRPr="00DD1E91">
        <w:rPr>
          <w:rFonts w:eastAsia="Calibri" w:cs="Arial"/>
          <w:vertAlign w:val="superscript"/>
        </w:rPr>
        <w:t>th</w:t>
      </w:r>
      <w:r w:rsidRPr="00DD1E91">
        <w:rPr>
          <w:rFonts w:eastAsia="Calibri" w:cs="Arial"/>
        </w:rPr>
        <w:t xml:space="preserve"> of October, please contact Barbara Mitchell, Christine Hutchinson or myself.</w:t>
      </w:r>
    </w:p>
    <w:p w14:paraId="3650AA39" w14:textId="77777777" w:rsidR="003021D5" w:rsidRPr="003021D5" w:rsidRDefault="003021D5" w:rsidP="003021D5">
      <w:pPr>
        <w:spacing w:after="160" w:line="259" w:lineRule="auto"/>
        <w:ind w:left="720"/>
        <w:contextualSpacing/>
        <w:rPr>
          <w:rFonts w:eastAsia="Calibri" w:cs="Arial"/>
        </w:rPr>
      </w:pPr>
    </w:p>
    <w:p w14:paraId="4F9F201A" w14:textId="77777777" w:rsidR="00DD1E91" w:rsidRPr="00DD1E91" w:rsidRDefault="00DD1E91" w:rsidP="00DD1E91">
      <w:pPr>
        <w:spacing w:after="160" w:line="259" w:lineRule="auto"/>
        <w:rPr>
          <w:rFonts w:eastAsia="Calibri" w:cs="Arial"/>
        </w:rPr>
      </w:pPr>
      <w:r w:rsidRPr="00DD1E91">
        <w:rPr>
          <w:rFonts w:eastAsia="Calibri" w:cs="Arial"/>
        </w:rPr>
        <w:t>A quick reminder before I knuckle down to compiling the annual report of our work for this first year of my ministry with you in Sunderland</w:t>
      </w:r>
      <w:r w:rsidR="004054BB">
        <w:rPr>
          <w:rFonts w:eastAsia="Calibri" w:cs="Arial"/>
        </w:rPr>
        <w:t>,</w:t>
      </w:r>
      <w:r w:rsidRPr="00DD1E91">
        <w:rPr>
          <w:rFonts w:eastAsia="Calibri" w:cs="Arial"/>
        </w:rPr>
        <w:t xml:space="preserve"> I will be on leave after Bank holiday Monday for one week and then at the Church Related Community Work Residential from the 7-10</w:t>
      </w:r>
      <w:r w:rsidRPr="00DD1E91">
        <w:rPr>
          <w:rFonts w:eastAsia="Calibri" w:cs="Arial"/>
          <w:vertAlign w:val="superscript"/>
        </w:rPr>
        <w:t>th</w:t>
      </w:r>
      <w:r w:rsidRPr="00DD1E91">
        <w:rPr>
          <w:rFonts w:eastAsia="Calibri" w:cs="Arial"/>
        </w:rPr>
        <w:t xml:space="preserve"> of September so there will be a delay in answering any emails or phone calls during that period. Therefore, please accept my apologies for attendance at the next church meeting, hopefully I will see you at church on a Sunday or at the meeting with the credit union in October.</w:t>
      </w:r>
    </w:p>
    <w:p w14:paraId="269F65A8" w14:textId="77777777" w:rsidR="00DD1E91" w:rsidRPr="00DD1E91" w:rsidRDefault="00DD1E91" w:rsidP="00DD1E91">
      <w:pPr>
        <w:spacing w:after="160" w:line="259" w:lineRule="auto"/>
        <w:rPr>
          <w:rFonts w:eastAsia="Calibri" w:cs="Arial"/>
        </w:rPr>
      </w:pPr>
      <w:r w:rsidRPr="00DD1E91">
        <w:rPr>
          <w:rFonts w:eastAsia="Calibri" w:cs="Arial"/>
        </w:rPr>
        <w:t>A prayer taken from the United Reformed Prayer Handbook 2021, Conversations, for Sunday the 5</w:t>
      </w:r>
      <w:r w:rsidRPr="00DD1E91">
        <w:rPr>
          <w:rFonts w:eastAsia="Calibri" w:cs="Arial"/>
          <w:vertAlign w:val="superscript"/>
        </w:rPr>
        <w:t>th</w:t>
      </w:r>
      <w:r w:rsidRPr="00DD1E91">
        <w:rPr>
          <w:rFonts w:eastAsia="Calibri" w:cs="Arial"/>
        </w:rPr>
        <w:t xml:space="preserve"> of September, page 56, something to reflect on…</w:t>
      </w:r>
    </w:p>
    <w:p w14:paraId="4C0B9A33" w14:textId="77777777" w:rsidR="00DD1E91" w:rsidRPr="00DD1E91" w:rsidRDefault="00DD1E91" w:rsidP="00DD1E91">
      <w:pPr>
        <w:spacing w:after="160" w:line="259" w:lineRule="auto"/>
        <w:rPr>
          <w:rFonts w:eastAsia="Calibri" w:cs="Arial"/>
          <w:b/>
          <w:bCs/>
          <w:i/>
          <w:iCs/>
          <w:sz w:val="28"/>
          <w:szCs w:val="28"/>
        </w:rPr>
      </w:pPr>
      <w:r w:rsidRPr="00DD1E91">
        <w:rPr>
          <w:rFonts w:eastAsia="Calibri" w:cs="Arial"/>
          <w:b/>
          <w:bCs/>
          <w:i/>
          <w:iCs/>
          <w:sz w:val="28"/>
          <w:szCs w:val="28"/>
        </w:rPr>
        <w:t>Who is at the table?</w:t>
      </w:r>
    </w:p>
    <w:p w14:paraId="74276AE5" w14:textId="77777777" w:rsidR="00DD1E91" w:rsidRPr="00DD1E91" w:rsidRDefault="00DD1E91" w:rsidP="00DD1E91">
      <w:pPr>
        <w:spacing w:after="160" w:line="259" w:lineRule="auto"/>
        <w:rPr>
          <w:rFonts w:eastAsia="Calibri" w:cs="Arial"/>
          <w:i/>
          <w:iCs/>
        </w:rPr>
      </w:pPr>
      <w:r w:rsidRPr="00DD1E91">
        <w:rPr>
          <w:rFonts w:eastAsia="Calibri" w:cs="Arial"/>
          <w:i/>
          <w:iCs/>
        </w:rPr>
        <w:t>We sit at a table and share in a feast where even the remnants of what we enjoy are far more than many people even dream to relieve their despair.</w:t>
      </w:r>
    </w:p>
    <w:p w14:paraId="273CC143" w14:textId="77777777" w:rsidR="00DD1E91" w:rsidRPr="00DD1E91" w:rsidRDefault="00DD1E91" w:rsidP="00DD1E91">
      <w:pPr>
        <w:spacing w:after="160" w:line="259" w:lineRule="auto"/>
        <w:rPr>
          <w:rFonts w:eastAsia="Calibri" w:cs="Arial"/>
          <w:i/>
          <w:iCs/>
        </w:rPr>
      </w:pPr>
      <w:r w:rsidRPr="00DD1E91">
        <w:rPr>
          <w:rFonts w:eastAsia="Calibri" w:cs="Arial"/>
          <w:i/>
          <w:iCs/>
        </w:rPr>
        <w:t>We laden our table with ‘treats’ denied to many.</w:t>
      </w:r>
    </w:p>
    <w:p w14:paraId="60CEFABC" w14:textId="77777777" w:rsidR="00DD1E91" w:rsidRPr="00DD1E91" w:rsidRDefault="00DD1E91" w:rsidP="00DD1E91">
      <w:pPr>
        <w:spacing w:after="160" w:line="259" w:lineRule="auto"/>
        <w:rPr>
          <w:rFonts w:eastAsia="Calibri" w:cs="Arial"/>
          <w:i/>
          <w:iCs/>
        </w:rPr>
      </w:pPr>
      <w:r w:rsidRPr="00DD1E91">
        <w:rPr>
          <w:rFonts w:eastAsia="Calibri" w:cs="Arial"/>
          <w:i/>
          <w:iCs/>
        </w:rPr>
        <w:t xml:space="preserve">Love, Justice, Acceptance, Wisdom Truth, Security </w:t>
      </w:r>
    </w:p>
    <w:p w14:paraId="7F75DE80" w14:textId="77777777" w:rsidR="00DD1E91" w:rsidRPr="00DD1E91" w:rsidRDefault="00DD1E91" w:rsidP="00DD1E91">
      <w:pPr>
        <w:spacing w:after="160" w:line="259" w:lineRule="auto"/>
        <w:rPr>
          <w:rFonts w:eastAsia="Calibri" w:cs="Arial"/>
          <w:i/>
          <w:iCs/>
        </w:rPr>
      </w:pPr>
      <w:r w:rsidRPr="00DD1E91">
        <w:rPr>
          <w:rFonts w:eastAsia="Calibri" w:cs="Arial"/>
          <w:i/>
          <w:iCs/>
        </w:rPr>
        <w:t>these are not commodities to be protected from our neighbours, for the feast can only truly begin when all guests take their God-given place.</w:t>
      </w:r>
    </w:p>
    <w:p w14:paraId="67E5DD64" w14:textId="77777777" w:rsidR="00DD1E91" w:rsidRPr="00DD1E91" w:rsidRDefault="00DD1E91" w:rsidP="00DD1E91">
      <w:pPr>
        <w:spacing w:after="160" w:line="259" w:lineRule="auto"/>
        <w:rPr>
          <w:rFonts w:eastAsia="Calibri" w:cs="Arial"/>
          <w:i/>
          <w:iCs/>
        </w:rPr>
      </w:pPr>
      <w:r w:rsidRPr="00DD1E91">
        <w:rPr>
          <w:rFonts w:eastAsia="Calibri" w:cs="Arial"/>
          <w:i/>
          <w:iCs/>
        </w:rPr>
        <w:lastRenderedPageBreak/>
        <w:t>The answers to ‘When?’ ‘Where?’ ‘Who?’ and ‘How?’ bear no ‘ifs’, ‘ands’ or ‘buts’.  If our actions do not speak this, how can we claim the name of the One who cries justice for the undesired and excluded?</w:t>
      </w:r>
    </w:p>
    <w:p w14:paraId="786B4022" w14:textId="77777777" w:rsidR="00DD1E91" w:rsidRPr="00DD1E91" w:rsidRDefault="00DD1E91" w:rsidP="00DD1E91">
      <w:pPr>
        <w:spacing w:after="160" w:line="259" w:lineRule="auto"/>
        <w:rPr>
          <w:rFonts w:eastAsia="Calibri" w:cs="Arial"/>
          <w:i/>
          <w:iCs/>
        </w:rPr>
      </w:pPr>
      <w:r w:rsidRPr="00DD1E91">
        <w:rPr>
          <w:rFonts w:eastAsia="Calibri" w:cs="Arial"/>
          <w:i/>
          <w:iCs/>
        </w:rPr>
        <w:t>Please help me, Lord, to welcome all – not just the impressively cloaked, or those with a pass to my Comfort Zone.</w:t>
      </w:r>
    </w:p>
    <w:p w14:paraId="45884D64" w14:textId="77777777" w:rsidR="00DD1E91" w:rsidRPr="00DD1E91" w:rsidRDefault="00DD1E91" w:rsidP="006C5BC6">
      <w:pPr>
        <w:spacing w:after="160" w:line="259" w:lineRule="auto"/>
        <w:rPr>
          <w:rFonts w:eastAsia="Calibri" w:cs="Arial"/>
          <w:b/>
          <w:bCs/>
          <w:i/>
          <w:iCs/>
        </w:rPr>
      </w:pPr>
      <w:r w:rsidRPr="00DD1E91">
        <w:rPr>
          <w:rFonts w:eastAsia="Calibri" w:cs="Arial"/>
          <w:i/>
          <w:iCs/>
        </w:rPr>
        <w:t xml:space="preserve">Open my ears to hear the fullness of your message, and let your cry be lived out in me. </w:t>
      </w:r>
      <w:r w:rsidRPr="00DD1E91">
        <w:rPr>
          <w:rFonts w:eastAsia="Calibri" w:cs="Arial"/>
          <w:i/>
          <w:iCs/>
        </w:rPr>
        <w:tab/>
      </w:r>
      <w:r w:rsidRPr="00DD1E91">
        <w:rPr>
          <w:rFonts w:eastAsia="Calibri" w:cs="Arial"/>
          <w:i/>
          <w:iCs/>
        </w:rPr>
        <w:tab/>
      </w:r>
      <w:r w:rsidRPr="00DD1E91">
        <w:rPr>
          <w:rFonts w:eastAsia="Calibri" w:cs="Arial"/>
          <w:i/>
          <w:iCs/>
        </w:rPr>
        <w:tab/>
      </w:r>
      <w:r w:rsidRPr="00DD1E91">
        <w:rPr>
          <w:rFonts w:eastAsia="Calibri" w:cs="Arial"/>
          <w:i/>
          <w:iCs/>
        </w:rPr>
        <w:tab/>
      </w:r>
      <w:r w:rsidRPr="00DD1E91">
        <w:rPr>
          <w:rFonts w:eastAsia="Calibri" w:cs="Arial"/>
          <w:i/>
          <w:iCs/>
        </w:rPr>
        <w:tab/>
      </w:r>
      <w:r w:rsidRPr="00DD1E91">
        <w:rPr>
          <w:rFonts w:eastAsia="Calibri" w:cs="Arial"/>
          <w:i/>
          <w:iCs/>
        </w:rPr>
        <w:tab/>
      </w:r>
      <w:r w:rsidRPr="00DD1E91">
        <w:rPr>
          <w:rFonts w:eastAsia="Calibri" w:cs="Arial"/>
          <w:b/>
          <w:bCs/>
          <w:i/>
          <w:iCs/>
        </w:rPr>
        <w:t>Amen</w:t>
      </w:r>
      <w:r w:rsidRPr="00DD1E91">
        <w:rPr>
          <w:rFonts w:eastAsia="Calibri" w:cs="Arial"/>
          <w:b/>
          <w:bCs/>
          <w:i/>
          <w:iCs/>
        </w:rPr>
        <w:tab/>
      </w:r>
    </w:p>
    <w:p w14:paraId="190DC4AE" w14:textId="77777777" w:rsidR="004326CE" w:rsidRPr="006C5BC6" w:rsidRDefault="00DD1E91" w:rsidP="006C5BC6">
      <w:pPr>
        <w:spacing w:after="160" w:line="259" w:lineRule="auto"/>
        <w:rPr>
          <w:rFonts w:eastAsia="Calibri" w:cs="Arial"/>
          <w:i/>
          <w:iCs/>
        </w:rPr>
      </w:pPr>
      <w:r w:rsidRPr="00DD1E91">
        <w:rPr>
          <w:rFonts w:eastAsia="Calibri" w:cs="Arial"/>
          <w:i/>
          <w:iCs/>
        </w:rPr>
        <w:t>David Williams</w:t>
      </w:r>
    </w:p>
    <w:p w14:paraId="403F0866" w14:textId="77777777" w:rsidR="004326CE" w:rsidRDefault="00DD1E91" w:rsidP="00DD1E91">
      <w:pPr>
        <w:spacing w:after="160" w:line="259" w:lineRule="auto"/>
        <w:rPr>
          <w:rFonts w:eastAsia="Calibri" w:cs="Arial"/>
        </w:rPr>
      </w:pPr>
      <w:r w:rsidRPr="00DD1E91">
        <w:rPr>
          <w:rFonts w:eastAsia="Calibri" w:cs="Arial"/>
        </w:rPr>
        <w:t xml:space="preserve">I’m sure we’ll bump into each other again soon, may God bless you and yours, </w:t>
      </w:r>
    </w:p>
    <w:p w14:paraId="4D320BF1" w14:textId="77777777" w:rsidR="00DD1E91" w:rsidRPr="00DD1E91" w:rsidRDefault="00DD1E91" w:rsidP="00DD1E91">
      <w:pPr>
        <w:spacing w:after="160" w:line="259" w:lineRule="auto"/>
        <w:rPr>
          <w:rFonts w:eastAsia="Calibri" w:cs="Arial"/>
        </w:rPr>
      </w:pPr>
      <w:r w:rsidRPr="00DD1E91">
        <w:rPr>
          <w:rFonts w:eastAsia="Calibri" w:cs="Arial"/>
        </w:rPr>
        <w:t>Alison Dalton</w:t>
      </w:r>
    </w:p>
    <w:p w14:paraId="1401030E" w14:textId="77777777" w:rsidR="00DD1E91" w:rsidRPr="00DD1E91" w:rsidRDefault="00DD1E91" w:rsidP="00DD1E91">
      <w:pPr>
        <w:spacing w:after="160" w:line="259" w:lineRule="auto"/>
        <w:jc w:val="both"/>
        <w:rPr>
          <w:rFonts w:eastAsia="Calibri" w:cs="Arial"/>
          <w:b/>
          <w:bCs/>
        </w:rPr>
      </w:pPr>
      <w:r w:rsidRPr="00DD1E91">
        <w:rPr>
          <w:rFonts w:eastAsia="Calibri" w:cs="Arial"/>
          <w:b/>
          <w:bCs/>
        </w:rPr>
        <w:t xml:space="preserve">Church Related Community Worker, </w:t>
      </w:r>
    </w:p>
    <w:p w14:paraId="05DEF626" w14:textId="77777777" w:rsidR="00DD1E91" w:rsidRPr="00DD1E91" w:rsidRDefault="00DD1E91" w:rsidP="00DD1E91">
      <w:pPr>
        <w:spacing w:after="160" w:line="259" w:lineRule="auto"/>
        <w:jc w:val="both"/>
        <w:rPr>
          <w:rFonts w:eastAsia="Calibri" w:cs="Arial"/>
          <w:b/>
          <w:bCs/>
        </w:rPr>
      </w:pPr>
      <w:r w:rsidRPr="00DD1E91">
        <w:rPr>
          <w:rFonts w:eastAsia="Calibri" w:cs="Arial"/>
          <w:b/>
          <w:bCs/>
        </w:rPr>
        <w:t xml:space="preserve">07908110121, </w:t>
      </w:r>
      <w:r w:rsidRPr="00DD1E91">
        <w:rPr>
          <w:rFonts w:eastAsia="Calibri" w:cs="Arial"/>
          <w:b/>
          <w:bCs/>
        </w:rPr>
        <w:tab/>
      </w:r>
      <w:hyperlink r:id="rId26" w:history="1">
        <w:r w:rsidRPr="00DD1E91">
          <w:rPr>
            <w:rFonts w:eastAsia="Calibri" w:cs="Arial"/>
            <w:b/>
            <w:bCs/>
            <w:color w:val="0563C1"/>
            <w:u w:val="single"/>
          </w:rPr>
          <w:t>crcw.alison.dalton@gmail.com</w:t>
        </w:r>
      </w:hyperlink>
    </w:p>
    <w:p w14:paraId="5595BCE9" w14:textId="77777777" w:rsidR="009D2E25" w:rsidRDefault="009D2E25" w:rsidP="00F757F9">
      <w:pPr>
        <w:spacing w:line="259" w:lineRule="auto"/>
        <w:rPr>
          <w:b/>
          <w:sz w:val="20"/>
          <w:szCs w:val="20"/>
        </w:rPr>
      </w:pPr>
    </w:p>
    <w:p w14:paraId="6C7D1DD2" w14:textId="77777777" w:rsidR="009D2E25" w:rsidRDefault="009D2E25" w:rsidP="00F757F9">
      <w:pPr>
        <w:spacing w:line="259" w:lineRule="auto"/>
        <w:rPr>
          <w:b/>
          <w:sz w:val="20"/>
          <w:szCs w:val="20"/>
        </w:rPr>
      </w:pPr>
    </w:p>
    <w:p w14:paraId="16EDDFB4" w14:textId="77777777" w:rsidR="009D2E25" w:rsidRDefault="009D2E25" w:rsidP="00F757F9">
      <w:pPr>
        <w:spacing w:line="259" w:lineRule="auto"/>
        <w:rPr>
          <w:b/>
          <w:sz w:val="20"/>
          <w:szCs w:val="20"/>
        </w:rPr>
      </w:pPr>
    </w:p>
    <w:p w14:paraId="3EABAAC6" w14:textId="77777777" w:rsidR="009D2E25" w:rsidRDefault="009D2E25" w:rsidP="004326CE">
      <w:pPr>
        <w:spacing w:line="259" w:lineRule="auto"/>
        <w:rPr>
          <w:b/>
          <w:sz w:val="28"/>
          <w:szCs w:val="28"/>
        </w:rPr>
      </w:pPr>
    </w:p>
    <w:p w14:paraId="5AC3321D" w14:textId="77777777" w:rsidR="003021D5" w:rsidRDefault="003021D5" w:rsidP="006C5BC6">
      <w:pPr>
        <w:spacing w:line="259" w:lineRule="auto"/>
        <w:jc w:val="center"/>
        <w:rPr>
          <w:rFonts w:eastAsia="Calibri" w:cs="Arial"/>
          <w:b/>
          <w:bCs/>
        </w:rPr>
      </w:pPr>
      <w:r w:rsidRPr="003021D5">
        <w:rPr>
          <w:rFonts w:eastAsia="Calibri" w:cs="Arial"/>
          <w:b/>
          <w:bCs/>
        </w:rPr>
        <w:t>BREAD FASCINATING FACTS</w:t>
      </w:r>
    </w:p>
    <w:p w14:paraId="0D66679E" w14:textId="77777777" w:rsidR="003021D5" w:rsidRDefault="003021D5" w:rsidP="003021D5">
      <w:pPr>
        <w:spacing w:line="259" w:lineRule="auto"/>
        <w:rPr>
          <w:rFonts w:eastAsia="Calibri" w:cs="Arial"/>
          <w:b/>
          <w:bCs/>
        </w:rPr>
      </w:pPr>
    </w:p>
    <w:p w14:paraId="2CA1CD26" w14:textId="77777777" w:rsidR="003021D5" w:rsidRDefault="003021D5" w:rsidP="003021D5">
      <w:pPr>
        <w:rPr>
          <w:rFonts w:cs="Arial"/>
        </w:rPr>
      </w:pPr>
      <w:r w:rsidRPr="003021D5">
        <w:rPr>
          <w:rFonts w:cs="Arial"/>
        </w:rPr>
        <w:t>I was preaching at S</w:t>
      </w:r>
      <w:r>
        <w:rPr>
          <w:rFonts w:cs="Arial"/>
        </w:rPr>
        <w:t>tockton Road</w:t>
      </w:r>
      <w:r w:rsidRPr="003021D5">
        <w:rPr>
          <w:rFonts w:cs="Arial"/>
        </w:rPr>
        <w:t xml:space="preserve"> </w:t>
      </w:r>
      <w:r>
        <w:rPr>
          <w:rFonts w:cs="Arial"/>
        </w:rPr>
        <w:t xml:space="preserve">on 1 August, </w:t>
      </w:r>
      <w:r w:rsidRPr="003021D5">
        <w:rPr>
          <w:rFonts w:cs="Arial"/>
        </w:rPr>
        <w:t>and the text was 'I am the bread of life'</w:t>
      </w:r>
      <w:r>
        <w:rPr>
          <w:rFonts w:cs="Arial"/>
        </w:rPr>
        <w:t>.</w:t>
      </w:r>
    </w:p>
    <w:p w14:paraId="5647FFD9" w14:textId="77777777" w:rsidR="003021D5" w:rsidRPr="003021D5" w:rsidRDefault="003021D5" w:rsidP="003021D5">
      <w:pPr>
        <w:rPr>
          <w:rFonts w:cs="Arial"/>
          <w:lang w:eastAsia="en-GB"/>
        </w:rPr>
      </w:pPr>
    </w:p>
    <w:p w14:paraId="232F07E4" w14:textId="77777777" w:rsidR="003021D5" w:rsidRPr="003021D5" w:rsidRDefault="003021D5" w:rsidP="003021D5">
      <w:pPr>
        <w:spacing w:line="259" w:lineRule="auto"/>
        <w:rPr>
          <w:rFonts w:eastAsia="Calibri" w:cs="Arial"/>
          <w:b/>
          <w:bCs/>
        </w:rPr>
      </w:pPr>
      <w:r w:rsidRPr="003021D5">
        <w:rPr>
          <w:rFonts w:cs="Arial"/>
        </w:rPr>
        <w:t>As part of the service</w:t>
      </w:r>
      <w:r>
        <w:rPr>
          <w:rFonts w:cs="Arial"/>
        </w:rPr>
        <w:t>,</w:t>
      </w:r>
      <w:r w:rsidRPr="003021D5">
        <w:rPr>
          <w:rFonts w:cs="Arial"/>
        </w:rPr>
        <w:t xml:space="preserve"> I gave 10 fascinating facts about bread that I thought may be interesting for other people to read</w:t>
      </w:r>
    </w:p>
    <w:p w14:paraId="5E4E8A6C" w14:textId="77777777" w:rsidR="003021D5" w:rsidRPr="003021D5" w:rsidRDefault="003021D5" w:rsidP="003021D5">
      <w:pPr>
        <w:spacing w:line="259" w:lineRule="auto"/>
        <w:rPr>
          <w:rFonts w:eastAsia="Calibri" w:cs="Arial"/>
        </w:rPr>
      </w:pPr>
    </w:p>
    <w:p w14:paraId="06212DD9" w14:textId="77777777" w:rsidR="003021D5" w:rsidRPr="003021D5" w:rsidRDefault="003021D5" w:rsidP="003021D5">
      <w:pPr>
        <w:numPr>
          <w:ilvl w:val="0"/>
          <w:numId w:val="45"/>
        </w:numPr>
        <w:spacing w:line="259" w:lineRule="auto"/>
        <w:contextualSpacing/>
        <w:rPr>
          <w:rFonts w:eastAsia="Calibri" w:cs="Arial"/>
        </w:rPr>
      </w:pPr>
      <w:r w:rsidRPr="003021D5">
        <w:rPr>
          <w:rFonts w:eastAsia="Calibri" w:cs="Arial"/>
          <w:color w:val="525252"/>
          <w:shd w:val="clear" w:color="auto" w:fill="FFFFFF"/>
        </w:rPr>
        <w:t>Sliced bread was only invented in 1928 and was referred to as the best thing since bagged bread.</w:t>
      </w:r>
    </w:p>
    <w:p w14:paraId="41E8A4CA" w14:textId="77777777" w:rsidR="003021D5" w:rsidRPr="003021D5" w:rsidRDefault="003021D5" w:rsidP="003021D5">
      <w:pPr>
        <w:numPr>
          <w:ilvl w:val="0"/>
          <w:numId w:val="45"/>
        </w:numPr>
        <w:spacing w:line="259" w:lineRule="auto"/>
        <w:contextualSpacing/>
        <w:rPr>
          <w:rFonts w:eastAsia="Calibri" w:cs="Arial"/>
        </w:rPr>
      </w:pPr>
      <w:r w:rsidRPr="003021D5">
        <w:rPr>
          <w:rFonts w:eastAsia="Calibri" w:cs="Arial"/>
          <w:color w:val="525252"/>
          <w:shd w:val="clear" w:color="auto" w:fill="FFFFFF"/>
        </w:rPr>
        <w:lastRenderedPageBreak/>
        <w:t xml:space="preserve">The distinction of “upper crust” comes from the 1600s. When the bread was made in stone ovens the bottoms would become dirty from ash and soot. If you were </w:t>
      </w:r>
      <w:r>
        <w:rPr>
          <w:rFonts w:eastAsia="Calibri" w:cs="Arial"/>
          <w:color w:val="525252"/>
          <w:shd w:val="clear" w:color="auto" w:fill="FFFFFF"/>
        </w:rPr>
        <w:t>wealthy,</w:t>
      </w:r>
      <w:r w:rsidRPr="003021D5">
        <w:rPr>
          <w:rFonts w:eastAsia="Calibri" w:cs="Arial"/>
          <w:color w:val="525252"/>
          <w:shd w:val="clear" w:color="auto" w:fill="FFFFFF"/>
        </w:rPr>
        <w:t xml:space="preserve"> you cut the bottom crust off and just ate the “upper crust” part of the bread.</w:t>
      </w:r>
    </w:p>
    <w:p w14:paraId="1506B3C0" w14:textId="77777777" w:rsidR="003021D5" w:rsidRPr="003021D5" w:rsidRDefault="003021D5" w:rsidP="003021D5">
      <w:pPr>
        <w:numPr>
          <w:ilvl w:val="0"/>
          <w:numId w:val="45"/>
        </w:numPr>
        <w:spacing w:line="259" w:lineRule="auto"/>
        <w:contextualSpacing/>
        <w:rPr>
          <w:rFonts w:eastAsia="Calibri" w:cs="Arial"/>
        </w:rPr>
      </w:pPr>
      <w:r w:rsidRPr="003021D5">
        <w:rPr>
          <w:rFonts w:eastAsia="Calibri" w:cs="Arial"/>
          <w:color w:val="525252"/>
          <w:shd w:val="clear" w:color="auto" w:fill="FFFFFF"/>
        </w:rPr>
        <w:t>Bread goes stale 6x faster in the fridge than at room temperature.</w:t>
      </w:r>
    </w:p>
    <w:p w14:paraId="3D2A8279" w14:textId="77777777" w:rsidR="003021D5" w:rsidRPr="003021D5" w:rsidRDefault="003021D5" w:rsidP="003021D5">
      <w:pPr>
        <w:numPr>
          <w:ilvl w:val="0"/>
          <w:numId w:val="45"/>
        </w:numPr>
        <w:spacing w:line="259" w:lineRule="auto"/>
        <w:contextualSpacing/>
        <w:rPr>
          <w:rFonts w:eastAsia="Calibri" w:cs="Arial"/>
        </w:rPr>
      </w:pPr>
      <w:r w:rsidRPr="003021D5">
        <w:rPr>
          <w:rFonts w:eastAsia="Calibri" w:cs="Arial"/>
          <w:color w:val="525252"/>
          <w:shd w:val="clear" w:color="auto" w:fill="FFFFFF"/>
        </w:rPr>
        <w:t>Before the Eraser was invented people used soft bread crumbs to erase pencil marks.</w:t>
      </w:r>
    </w:p>
    <w:p w14:paraId="22DC3EDD" w14:textId="77777777" w:rsidR="003021D5" w:rsidRPr="003021D5" w:rsidRDefault="003021D5" w:rsidP="003021D5">
      <w:pPr>
        <w:numPr>
          <w:ilvl w:val="0"/>
          <w:numId w:val="45"/>
        </w:numPr>
        <w:spacing w:line="259" w:lineRule="auto"/>
        <w:contextualSpacing/>
        <w:rPr>
          <w:rFonts w:eastAsia="Calibri" w:cs="Arial"/>
        </w:rPr>
      </w:pPr>
      <w:r w:rsidRPr="003021D5">
        <w:rPr>
          <w:rFonts w:eastAsia="Calibri" w:cs="Arial"/>
          <w:color w:val="525252"/>
          <w:shd w:val="clear" w:color="auto" w:fill="FFFFFF"/>
        </w:rPr>
        <w:t>The first meal consumed on</w:t>
      </w:r>
    </w:p>
    <w:p w14:paraId="76647521" w14:textId="77777777" w:rsidR="003021D5" w:rsidRPr="003021D5" w:rsidRDefault="003021D5" w:rsidP="003021D5">
      <w:pPr>
        <w:spacing w:line="259" w:lineRule="auto"/>
        <w:ind w:left="720"/>
        <w:contextualSpacing/>
        <w:rPr>
          <w:rFonts w:eastAsia="Calibri" w:cs="Arial"/>
        </w:rPr>
      </w:pPr>
      <w:r w:rsidRPr="003021D5">
        <w:rPr>
          <w:rFonts w:eastAsia="Calibri" w:cs="Arial"/>
          <w:color w:val="525252"/>
          <w:shd w:val="clear" w:color="auto" w:fill="FFFFFF"/>
        </w:rPr>
        <w:t>the </w:t>
      </w:r>
      <w:hyperlink r:id="rId27" w:history="1">
        <w:r w:rsidRPr="003021D5">
          <w:rPr>
            <w:rFonts w:eastAsia="Calibri" w:cs="Arial"/>
            <w:color w:val="080808"/>
            <w:bdr w:val="none" w:sz="0" w:space="0" w:color="auto" w:frame="1"/>
            <w:shd w:val="clear" w:color="auto" w:fill="FFFFFF"/>
          </w:rPr>
          <w:t>moon</w:t>
        </w:r>
      </w:hyperlink>
      <w:r w:rsidRPr="003021D5">
        <w:rPr>
          <w:rFonts w:eastAsia="Calibri" w:cs="Arial"/>
          <w:color w:val="525252"/>
          <w:shd w:val="clear" w:color="auto" w:fill="FFFFFF"/>
        </w:rPr>
        <w:t> was bread and </w:t>
      </w:r>
      <w:hyperlink r:id="rId28" w:history="1">
        <w:r w:rsidRPr="003021D5">
          <w:rPr>
            <w:rFonts w:eastAsia="Calibri" w:cs="Arial"/>
            <w:color w:val="080808"/>
            <w:bdr w:val="none" w:sz="0" w:space="0" w:color="auto" w:frame="1"/>
            <w:shd w:val="clear" w:color="auto" w:fill="FFFFFF"/>
          </w:rPr>
          <w:t>wine</w:t>
        </w:r>
      </w:hyperlink>
      <w:r w:rsidRPr="003021D5">
        <w:rPr>
          <w:rFonts w:eastAsia="Calibri" w:cs="Arial"/>
          <w:color w:val="525252"/>
          <w:shd w:val="clear" w:color="auto" w:fill="FFFFFF"/>
        </w:rPr>
        <w:t>. Buzz Aldrin brought with him communion bread and wine, along with a small silver chalice, and held communion during a requested radio blackout shortly after landing. </w:t>
      </w:r>
    </w:p>
    <w:p w14:paraId="06EE72D2" w14:textId="77777777" w:rsidR="003021D5" w:rsidRPr="003021D5" w:rsidRDefault="003021D5" w:rsidP="003021D5">
      <w:pPr>
        <w:numPr>
          <w:ilvl w:val="0"/>
          <w:numId w:val="45"/>
        </w:numPr>
        <w:spacing w:line="259" w:lineRule="auto"/>
        <w:contextualSpacing/>
        <w:rPr>
          <w:rFonts w:eastAsia="Calibri" w:cs="Arial"/>
        </w:rPr>
      </w:pPr>
      <w:r w:rsidRPr="003021D5">
        <w:rPr>
          <w:rFonts w:eastAsia="Calibri" w:cs="Arial"/>
          <w:color w:val="525252"/>
          <w:shd w:val="clear" w:color="auto" w:fill="FFFFFF"/>
        </w:rPr>
        <w:t>A baker’s dozen wasn’t strictly 13. Bakers gave extra bread to avoid being penalized for selling short weight</w:t>
      </w:r>
      <w:r>
        <w:rPr>
          <w:rFonts w:eastAsia="Calibri" w:cs="Arial"/>
          <w:color w:val="525252"/>
          <w:shd w:val="clear" w:color="auto" w:fill="FFFFFF"/>
        </w:rPr>
        <w:t>, s</w:t>
      </w:r>
      <w:r w:rsidRPr="003021D5">
        <w:rPr>
          <w:rFonts w:eastAsia="Calibri" w:cs="Arial"/>
          <w:color w:val="525252"/>
          <w:shd w:val="clear" w:color="auto" w:fill="FFFFFF"/>
        </w:rPr>
        <w:t>o a dozen could be 13, 14 or even 15. </w:t>
      </w:r>
    </w:p>
    <w:p w14:paraId="04B79146" w14:textId="77777777" w:rsidR="003021D5" w:rsidRPr="003021D5" w:rsidRDefault="003021D5" w:rsidP="003021D5">
      <w:pPr>
        <w:numPr>
          <w:ilvl w:val="0"/>
          <w:numId w:val="45"/>
        </w:numPr>
        <w:spacing w:line="259" w:lineRule="auto"/>
        <w:contextualSpacing/>
        <w:rPr>
          <w:rFonts w:eastAsia="Calibri" w:cs="Arial"/>
        </w:rPr>
      </w:pPr>
      <w:r w:rsidRPr="003021D5">
        <w:rPr>
          <w:rFonts w:eastAsia="Calibri" w:cs="Arial"/>
          <w:color w:val="000000"/>
          <w:shd w:val="clear" w:color="auto" w:fill="FFFFFF"/>
        </w:rPr>
        <w:t xml:space="preserve">Bread is one of the only foods that </w:t>
      </w:r>
      <w:r>
        <w:rPr>
          <w:rFonts w:eastAsia="Calibri" w:cs="Arial"/>
          <w:color w:val="000000"/>
          <w:shd w:val="clear" w:color="auto" w:fill="FFFFFF"/>
        </w:rPr>
        <w:t xml:space="preserve">is </w:t>
      </w:r>
      <w:r w:rsidRPr="003021D5">
        <w:rPr>
          <w:rFonts w:eastAsia="Calibri" w:cs="Arial"/>
          <w:color w:val="000000"/>
          <w:shd w:val="clear" w:color="auto" w:fill="FFFFFF"/>
        </w:rPr>
        <w:t>eaten by people of every race, region and culture.</w:t>
      </w:r>
    </w:p>
    <w:p w14:paraId="114CD9A3" w14:textId="77777777" w:rsidR="003021D5" w:rsidRPr="003021D5" w:rsidRDefault="003021D5" w:rsidP="003021D5">
      <w:pPr>
        <w:numPr>
          <w:ilvl w:val="0"/>
          <w:numId w:val="45"/>
        </w:numPr>
        <w:spacing w:line="259" w:lineRule="auto"/>
        <w:contextualSpacing/>
        <w:rPr>
          <w:rFonts w:eastAsia="Calibri" w:cs="Arial"/>
        </w:rPr>
      </w:pPr>
      <w:r w:rsidRPr="003021D5">
        <w:rPr>
          <w:rFonts w:eastAsia="Calibri" w:cs="Arial"/>
          <w:color w:val="000000"/>
          <w:shd w:val="clear" w:color="auto" w:fill="FFFFFF"/>
        </w:rPr>
        <w:t>Breaking bread is a universal sign of peace.</w:t>
      </w:r>
    </w:p>
    <w:p w14:paraId="4C460653" w14:textId="77777777" w:rsidR="003021D5" w:rsidRPr="003021D5" w:rsidRDefault="003021D5" w:rsidP="003021D5">
      <w:pPr>
        <w:numPr>
          <w:ilvl w:val="0"/>
          <w:numId w:val="45"/>
        </w:numPr>
        <w:spacing w:line="259" w:lineRule="auto"/>
        <w:contextualSpacing/>
        <w:rPr>
          <w:rFonts w:eastAsia="Calibri" w:cs="Arial"/>
        </w:rPr>
      </w:pPr>
      <w:r w:rsidRPr="003021D5">
        <w:rPr>
          <w:rFonts w:eastAsia="Calibri" w:cs="Arial"/>
          <w:color w:val="000000"/>
          <w:shd w:val="clear" w:color="auto" w:fill="FFFFFF"/>
        </w:rPr>
        <w:t>Bread appears 360 times in the Bible. It appears 280 times in the Old Testament and 80 times in the New Testament.</w:t>
      </w:r>
    </w:p>
    <w:p w14:paraId="356D7C43" w14:textId="77777777" w:rsidR="003021D5" w:rsidRPr="003021D5" w:rsidRDefault="003021D5" w:rsidP="003021D5">
      <w:pPr>
        <w:numPr>
          <w:ilvl w:val="0"/>
          <w:numId w:val="45"/>
        </w:numPr>
        <w:spacing w:line="259" w:lineRule="auto"/>
        <w:contextualSpacing/>
        <w:rPr>
          <w:rFonts w:eastAsia="Calibri" w:cs="Arial"/>
        </w:rPr>
      </w:pPr>
      <w:r w:rsidRPr="003021D5">
        <w:rPr>
          <w:rFonts w:eastAsia="Calibri" w:cs="Arial"/>
          <w:color w:val="000000"/>
          <w:shd w:val="clear" w:color="auto" w:fill="FFFFFF"/>
        </w:rPr>
        <w:t>Jesus was born in Bethlehem and this translates as ‘House of Bread’</w:t>
      </w:r>
    </w:p>
    <w:p w14:paraId="4444F593" w14:textId="77777777" w:rsidR="003021D5" w:rsidRPr="003021D5" w:rsidRDefault="003021D5" w:rsidP="003021D5">
      <w:pPr>
        <w:spacing w:line="259" w:lineRule="auto"/>
        <w:rPr>
          <w:rFonts w:eastAsia="Calibri" w:cs="Arial"/>
        </w:rPr>
      </w:pPr>
    </w:p>
    <w:p w14:paraId="248DDD13" w14:textId="77777777" w:rsidR="003021D5" w:rsidRDefault="003021D5" w:rsidP="003021D5">
      <w:pPr>
        <w:spacing w:line="259" w:lineRule="auto"/>
        <w:rPr>
          <w:rFonts w:cs="Arial"/>
          <w:b/>
        </w:rPr>
      </w:pPr>
    </w:p>
    <w:p w14:paraId="7166DF1E" w14:textId="77777777" w:rsidR="00825E54" w:rsidRPr="003021D5" w:rsidRDefault="003021D5" w:rsidP="00825E54">
      <w:pPr>
        <w:spacing w:line="259" w:lineRule="auto"/>
        <w:rPr>
          <w:rFonts w:cs="Arial"/>
          <w:b/>
        </w:rPr>
      </w:pPr>
      <w:r>
        <w:rPr>
          <w:rFonts w:cs="Arial"/>
          <w:b/>
        </w:rPr>
        <w:t>Barbara Ledger</w:t>
      </w:r>
    </w:p>
    <w:p w14:paraId="128A6B1A" w14:textId="77777777" w:rsidR="005B7700" w:rsidRDefault="005B7700" w:rsidP="00F757F9">
      <w:pPr>
        <w:spacing w:line="259" w:lineRule="auto"/>
        <w:rPr>
          <w:b/>
          <w:sz w:val="20"/>
          <w:szCs w:val="20"/>
        </w:rPr>
      </w:pPr>
    </w:p>
    <w:p w14:paraId="633B78D2" w14:textId="77777777" w:rsidR="005B7700" w:rsidRDefault="005B7700" w:rsidP="00F757F9">
      <w:pPr>
        <w:spacing w:line="259" w:lineRule="auto"/>
        <w:rPr>
          <w:b/>
          <w:sz w:val="20"/>
          <w:szCs w:val="20"/>
        </w:rPr>
      </w:pPr>
    </w:p>
    <w:p w14:paraId="7B96E8DA" w14:textId="77777777" w:rsidR="005B7700" w:rsidRDefault="005B7700" w:rsidP="00F757F9">
      <w:pPr>
        <w:spacing w:line="259" w:lineRule="auto"/>
        <w:rPr>
          <w:b/>
          <w:sz w:val="20"/>
          <w:szCs w:val="20"/>
        </w:rPr>
      </w:pPr>
    </w:p>
    <w:p w14:paraId="676FE7DB" w14:textId="77777777" w:rsidR="00F030F1" w:rsidRDefault="00F030F1" w:rsidP="00F757F9">
      <w:pPr>
        <w:spacing w:line="259" w:lineRule="auto"/>
        <w:rPr>
          <w:b/>
          <w:sz w:val="20"/>
          <w:szCs w:val="20"/>
        </w:rPr>
      </w:pPr>
    </w:p>
    <w:p w14:paraId="4B1EB5B8" w14:textId="77777777" w:rsidR="00F030F1" w:rsidRDefault="00F030F1" w:rsidP="00F757F9">
      <w:pPr>
        <w:spacing w:line="259" w:lineRule="auto"/>
        <w:rPr>
          <w:b/>
          <w:sz w:val="20"/>
          <w:szCs w:val="20"/>
        </w:rPr>
      </w:pPr>
    </w:p>
    <w:p w14:paraId="742E22AA" w14:textId="77777777" w:rsidR="00F030F1" w:rsidRDefault="00F030F1" w:rsidP="00F757F9">
      <w:pPr>
        <w:spacing w:line="259" w:lineRule="auto"/>
        <w:rPr>
          <w:b/>
          <w:sz w:val="20"/>
          <w:szCs w:val="20"/>
        </w:rPr>
      </w:pPr>
    </w:p>
    <w:p w14:paraId="28F4D742" w14:textId="77777777" w:rsidR="005B7700" w:rsidRDefault="005B7700" w:rsidP="00F757F9">
      <w:pPr>
        <w:spacing w:line="259" w:lineRule="auto"/>
        <w:rPr>
          <w:b/>
          <w:sz w:val="20"/>
          <w:szCs w:val="20"/>
        </w:rPr>
      </w:pPr>
    </w:p>
    <w:p w14:paraId="53F2D06C" w14:textId="77777777" w:rsidR="005B7700" w:rsidRDefault="005B7700" w:rsidP="00F757F9">
      <w:pPr>
        <w:spacing w:line="259" w:lineRule="auto"/>
        <w:rPr>
          <w:b/>
          <w:sz w:val="20"/>
          <w:szCs w:val="20"/>
        </w:rPr>
      </w:pPr>
    </w:p>
    <w:p w14:paraId="2532AA16" w14:textId="77777777" w:rsidR="006C5BC6" w:rsidRDefault="006C5BC6" w:rsidP="00BF3E91">
      <w:pPr>
        <w:spacing w:line="259" w:lineRule="auto"/>
        <w:jc w:val="center"/>
        <w:rPr>
          <w:b/>
          <w:sz w:val="20"/>
          <w:szCs w:val="20"/>
        </w:rPr>
      </w:pPr>
    </w:p>
    <w:p w14:paraId="23B3C238" w14:textId="77777777" w:rsidR="006C5BC6" w:rsidRDefault="00F030F1" w:rsidP="00F030F1">
      <w:pPr>
        <w:spacing w:line="259" w:lineRule="auto"/>
        <w:jc w:val="center"/>
        <w:rPr>
          <w:b/>
        </w:rPr>
      </w:pPr>
      <w:r>
        <w:rPr>
          <w:b/>
        </w:rPr>
        <w:lastRenderedPageBreak/>
        <w:t>LONG SERVICE PRESENTATION – 25 July 2021</w:t>
      </w:r>
    </w:p>
    <w:p w14:paraId="422EA8F9" w14:textId="77777777" w:rsidR="0081458F" w:rsidRDefault="0081458F" w:rsidP="00F030F1">
      <w:pPr>
        <w:spacing w:line="259" w:lineRule="auto"/>
        <w:jc w:val="center"/>
        <w:rPr>
          <w:b/>
        </w:rPr>
      </w:pPr>
    </w:p>
    <w:p w14:paraId="13152F01" w14:textId="77777777" w:rsidR="0081458F" w:rsidRPr="0081458F" w:rsidRDefault="0081458F" w:rsidP="0081458F">
      <w:pPr>
        <w:rPr>
          <w:rFonts w:eastAsia="Calibri" w:cs="Arial"/>
        </w:rPr>
      </w:pPr>
      <w:r w:rsidRPr="0081458F">
        <w:rPr>
          <w:rFonts w:eastAsia="Calibri" w:cs="Arial"/>
        </w:rPr>
        <w:t>On 25</w:t>
      </w:r>
      <w:r w:rsidRPr="0081458F">
        <w:rPr>
          <w:rFonts w:eastAsia="Calibri" w:cs="Arial"/>
          <w:vertAlign w:val="superscript"/>
        </w:rPr>
        <w:t>th</w:t>
      </w:r>
      <w:r w:rsidRPr="0081458F">
        <w:rPr>
          <w:rFonts w:eastAsia="Calibri" w:cs="Arial"/>
        </w:rPr>
        <w:t xml:space="preserve"> July 2021 a presentation was made to Alan Dixon for all that he has done on behalf of St Bede United Reformed Church over many years.</w:t>
      </w:r>
    </w:p>
    <w:p w14:paraId="2EB8E4F9" w14:textId="77777777" w:rsidR="0081458F" w:rsidRPr="0081458F" w:rsidRDefault="0081458F" w:rsidP="0081458F">
      <w:pPr>
        <w:rPr>
          <w:rFonts w:eastAsia="Calibri" w:cs="Arial"/>
        </w:rPr>
      </w:pPr>
    </w:p>
    <w:p w14:paraId="0634F35C" w14:textId="77777777" w:rsidR="0081458F" w:rsidRPr="0081458F" w:rsidRDefault="0081458F" w:rsidP="0081458F">
      <w:pPr>
        <w:rPr>
          <w:rFonts w:eastAsia="Calibri" w:cs="Arial"/>
        </w:rPr>
      </w:pPr>
      <w:r w:rsidRPr="0081458F">
        <w:rPr>
          <w:rFonts w:eastAsia="Calibri" w:cs="Arial"/>
        </w:rPr>
        <w:t>Alan was received into membership of Sorley Street Congregational Church in 1966, he served as secretary of the Fellowship of Young Congregationalists during the 1960s and 70s. He became an elder and deacon in 1969 and was first appointed secretary in 1972. Alan currently is the Sunderland and Boldon URC Partnership Treasurer a role he has held since 2000.</w:t>
      </w:r>
    </w:p>
    <w:p w14:paraId="3868CE2A" w14:textId="77777777" w:rsidR="0081458F" w:rsidRPr="00F030F1" w:rsidRDefault="0081458F" w:rsidP="0081458F">
      <w:pPr>
        <w:spacing w:line="259" w:lineRule="auto"/>
        <w:rPr>
          <w:b/>
        </w:rPr>
      </w:pPr>
    </w:p>
    <w:p w14:paraId="27B9EE83" w14:textId="77777777" w:rsidR="00F030F1" w:rsidRDefault="00F030F1" w:rsidP="00BF3E91">
      <w:pPr>
        <w:spacing w:line="259" w:lineRule="auto"/>
        <w:jc w:val="center"/>
        <w:rPr>
          <w:b/>
          <w:sz w:val="20"/>
          <w:szCs w:val="20"/>
        </w:rPr>
      </w:pPr>
    </w:p>
    <w:p w14:paraId="22FFD57C" w14:textId="7E2057A9" w:rsidR="00F030F1" w:rsidRDefault="00266AF1" w:rsidP="00BF3E91">
      <w:pPr>
        <w:spacing w:line="259" w:lineRule="auto"/>
        <w:jc w:val="center"/>
        <w:rPr>
          <w:b/>
          <w:sz w:val="20"/>
          <w:szCs w:val="20"/>
        </w:rPr>
      </w:pPr>
      <w:r>
        <w:rPr>
          <w:b/>
          <w:noProof/>
          <w:sz w:val="20"/>
          <w:szCs w:val="20"/>
        </w:rPr>
        <w:drawing>
          <wp:inline distT="0" distB="0" distL="0" distR="0" wp14:anchorId="2D569B73" wp14:editId="23473747">
            <wp:extent cx="3781425" cy="2628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81425" cy="2628900"/>
                    </a:xfrm>
                    <a:prstGeom prst="rect">
                      <a:avLst/>
                    </a:prstGeom>
                    <a:noFill/>
                    <a:ln>
                      <a:noFill/>
                    </a:ln>
                  </pic:spPr>
                </pic:pic>
              </a:graphicData>
            </a:graphic>
          </wp:inline>
        </w:drawing>
      </w:r>
    </w:p>
    <w:p w14:paraId="4BADAADF" w14:textId="77777777" w:rsidR="00F030F1" w:rsidRDefault="00F030F1" w:rsidP="00BF3E91">
      <w:pPr>
        <w:spacing w:line="259" w:lineRule="auto"/>
        <w:jc w:val="center"/>
        <w:rPr>
          <w:b/>
          <w:sz w:val="20"/>
          <w:szCs w:val="20"/>
        </w:rPr>
      </w:pPr>
    </w:p>
    <w:p w14:paraId="60810906" w14:textId="77777777" w:rsidR="00F030F1" w:rsidRPr="00F030F1" w:rsidRDefault="00F030F1" w:rsidP="00F030F1">
      <w:pPr>
        <w:rPr>
          <w:rFonts w:ascii="Calibri" w:hAnsi="Calibri"/>
          <w:sz w:val="22"/>
          <w:szCs w:val="22"/>
          <w:lang w:eastAsia="en-GB"/>
        </w:rPr>
      </w:pPr>
      <w:r>
        <w:t xml:space="preserve">Hello everyone </w:t>
      </w:r>
    </w:p>
    <w:p w14:paraId="5144071E" w14:textId="77777777" w:rsidR="00F030F1" w:rsidRDefault="00F030F1" w:rsidP="00F030F1"/>
    <w:p w14:paraId="39D1DEDE" w14:textId="77777777" w:rsidR="00F030F1" w:rsidRDefault="00F030F1" w:rsidP="00F030F1">
      <w:r>
        <w:t xml:space="preserve">I thank all involved for attending the service today it was somewhat more than expected.  To have family turn up then to have refreshments in the hall was much appreciated. </w:t>
      </w:r>
    </w:p>
    <w:p w14:paraId="435FC3BD" w14:textId="77777777" w:rsidR="00F030F1" w:rsidRDefault="00F030F1" w:rsidP="00F030F1"/>
    <w:p w14:paraId="4BE50260" w14:textId="77777777" w:rsidR="00F030F1" w:rsidRDefault="00F030F1" w:rsidP="00F030F1">
      <w:r>
        <w:lastRenderedPageBreak/>
        <w:t xml:space="preserve">The glass gifts were absolutely beautiful and an example of what is available at our Glass Centre. I can now claim to own a Lowry. (Paperweight). The wonderful floral presentation was also much appreciated by Margaret. </w:t>
      </w:r>
    </w:p>
    <w:p w14:paraId="2B98F91D" w14:textId="77777777" w:rsidR="00F030F1" w:rsidRDefault="00F030F1" w:rsidP="00F030F1"/>
    <w:p w14:paraId="26999804" w14:textId="77777777" w:rsidR="00F030F1" w:rsidRDefault="00F030F1" w:rsidP="00F030F1">
      <w:r>
        <w:t xml:space="preserve">The sense of organisation and friendship for today is another example of our caring fellowship and future together. </w:t>
      </w:r>
    </w:p>
    <w:p w14:paraId="6D699A0E" w14:textId="77777777" w:rsidR="00F030F1" w:rsidRDefault="00F030F1" w:rsidP="00F030F1"/>
    <w:p w14:paraId="07480BAB" w14:textId="77777777" w:rsidR="00F030F1" w:rsidRDefault="00F030F1" w:rsidP="00F030F1">
      <w:r>
        <w:t>Thank you all again</w:t>
      </w:r>
    </w:p>
    <w:p w14:paraId="71F446E8" w14:textId="77777777" w:rsidR="008C0A52" w:rsidRPr="0081458F" w:rsidRDefault="00F030F1" w:rsidP="0081458F">
      <w:r>
        <w:t>Alan</w:t>
      </w:r>
      <w:r w:rsidR="008C0A52">
        <w:t xml:space="preserve"> Dixon</w:t>
      </w:r>
    </w:p>
    <w:p w14:paraId="43511D6E" w14:textId="77777777" w:rsidR="008C0A52" w:rsidRDefault="008C0A52" w:rsidP="00BF3E91">
      <w:pPr>
        <w:spacing w:line="259" w:lineRule="auto"/>
        <w:jc w:val="center"/>
        <w:rPr>
          <w:b/>
        </w:rPr>
      </w:pPr>
    </w:p>
    <w:p w14:paraId="19E2D536" w14:textId="1C081327" w:rsidR="008C0A52" w:rsidRDefault="00266AF1" w:rsidP="00BF3E91">
      <w:pPr>
        <w:spacing w:line="259" w:lineRule="auto"/>
        <w:jc w:val="center"/>
        <w:rPr>
          <w:b/>
        </w:rPr>
      </w:pPr>
      <w:r>
        <w:rPr>
          <w:noProof/>
        </w:rPr>
        <w:drawing>
          <wp:inline distT="0" distB="0" distL="0" distR="0" wp14:anchorId="6E966104" wp14:editId="278B09EA">
            <wp:extent cx="2752725" cy="175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2725" cy="1752600"/>
                    </a:xfrm>
                    <a:prstGeom prst="rect">
                      <a:avLst/>
                    </a:prstGeom>
                    <a:noFill/>
                    <a:ln>
                      <a:noFill/>
                    </a:ln>
                  </pic:spPr>
                </pic:pic>
              </a:graphicData>
            </a:graphic>
          </wp:inline>
        </w:drawing>
      </w:r>
    </w:p>
    <w:p w14:paraId="2E1A40B3" w14:textId="77777777" w:rsidR="008C0A52" w:rsidRDefault="008C0A52" w:rsidP="008C0A52">
      <w:pPr>
        <w:spacing w:line="259" w:lineRule="auto"/>
        <w:rPr>
          <w:b/>
        </w:rPr>
      </w:pPr>
    </w:p>
    <w:p w14:paraId="4030E2D4" w14:textId="767B54D8" w:rsidR="008C0A52" w:rsidRDefault="00266AF1" w:rsidP="00BF3E91">
      <w:pPr>
        <w:spacing w:line="259" w:lineRule="auto"/>
        <w:jc w:val="center"/>
        <w:rPr>
          <w:b/>
        </w:rPr>
      </w:pPr>
      <w:r>
        <w:rPr>
          <w:noProof/>
        </w:rPr>
        <w:drawing>
          <wp:inline distT="0" distB="0" distL="0" distR="0" wp14:anchorId="1A14D948" wp14:editId="45375316">
            <wp:extent cx="2800350" cy="2305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0350" cy="2305050"/>
                    </a:xfrm>
                    <a:prstGeom prst="rect">
                      <a:avLst/>
                    </a:prstGeom>
                    <a:noFill/>
                    <a:ln>
                      <a:noFill/>
                    </a:ln>
                  </pic:spPr>
                </pic:pic>
              </a:graphicData>
            </a:graphic>
          </wp:inline>
        </w:drawing>
      </w:r>
    </w:p>
    <w:p w14:paraId="2E7AA3A7" w14:textId="77777777" w:rsidR="00192C4B" w:rsidRPr="00192C4B" w:rsidRDefault="00192C4B" w:rsidP="009E31D0">
      <w:pPr>
        <w:spacing w:line="259" w:lineRule="auto"/>
      </w:pPr>
    </w:p>
    <w:p w14:paraId="31E4FFD5" w14:textId="77777777" w:rsidR="009E31D0" w:rsidRDefault="009E31D0" w:rsidP="0081458F">
      <w:pPr>
        <w:spacing w:line="259" w:lineRule="auto"/>
        <w:rPr>
          <w:b/>
        </w:rPr>
      </w:pPr>
    </w:p>
    <w:p w14:paraId="393750C4" w14:textId="77777777" w:rsidR="00825E54" w:rsidRDefault="001D6944" w:rsidP="00BF3E91">
      <w:pPr>
        <w:spacing w:line="259" w:lineRule="auto"/>
        <w:jc w:val="center"/>
        <w:rPr>
          <w:b/>
        </w:rPr>
      </w:pPr>
      <w:r>
        <w:rPr>
          <w:b/>
        </w:rPr>
        <w:lastRenderedPageBreak/>
        <w:t>BOLDON URC FINAL SERVICE</w:t>
      </w:r>
    </w:p>
    <w:p w14:paraId="1A22467F" w14:textId="77777777" w:rsidR="001D6944" w:rsidRDefault="001D6944" w:rsidP="001D6944">
      <w:pPr>
        <w:rPr>
          <w:color w:val="000000"/>
        </w:rPr>
      </w:pPr>
    </w:p>
    <w:p w14:paraId="2FF74111" w14:textId="77777777" w:rsidR="001D6944" w:rsidRDefault="001D6944" w:rsidP="001D6944">
      <w:pPr>
        <w:rPr>
          <w:color w:val="000000"/>
        </w:rPr>
      </w:pPr>
      <w:r>
        <w:rPr>
          <w:color w:val="000000"/>
        </w:rPr>
        <w:t>On Su</w:t>
      </w:r>
      <w:r w:rsidR="006C5BC6">
        <w:rPr>
          <w:color w:val="000000"/>
        </w:rPr>
        <w:t>nday 1 August</w:t>
      </w:r>
      <w:r>
        <w:rPr>
          <w:color w:val="000000"/>
        </w:rPr>
        <w:t xml:space="preserve"> a Church Meeting took place at Boldon Church.</w:t>
      </w:r>
    </w:p>
    <w:p w14:paraId="3B87F53B" w14:textId="77777777" w:rsidR="001D6944" w:rsidRDefault="001D6944" w:rsidP="001D6944">
      <w:pPr>
        <w:rPr>
          <w:color w:val="000000"/>
        </w:rPr>
      </w:pPr>
    </w:p>
    <w:p w14:paraId="69D799EB" w14:textId="77777777" w:rsidR="001D6944" w:rsidRDefault="001D6944" w:rsidP="001D6944">
      <w:pPr>
        <w:rPr>
          <w:color w:val="000000"/>
        </w:rPr>
      </w:pPr>
      <w:r>
        <w:rPr>
          <w:color w:val="000000"/>
        </w:rPr>
        <w:t>It is with regret that I announce the closure of the Church. The final service will take place at 2 pm on Sunday 12th Septembe</w:t>
      </w:r>
      <w:r w:rsidR="006C5BC6">
        <w:rPr>
          <w:color w:val="000000"/>
        </w:rPr>
        <w:t>r. D</w:t>
      </w:r>
      <w:r>
        <w:rPr>
          <w:color w:val="000000"/>
        </w:rPr>
        <w:t>uring the service we will be marking more than 150 years of worship and witness. After the service there will be a party.</w:t>
      </w:r>
    </w:p>
    <w:p w14:paraId="0F38C323" w14:textId="77777777" w:rsidR="001D6944" w:rsidRDefault="001D6944" w:rsidP="001D6944">
      <w:pPr>
        <w:rPr>
          <w:color w:val="000000"/>
        </w:rPr>
      </w:pPr>
    </w:p>
    <w:p w14:paraId="0FA2C55F" w14:textId="77777777" w:rsidR="001D6944" w:rsidRDefault="001D6944" w:rsidP="001D6944">
      <w:pPr>
        <w:rPr>
          <w:color w:val="000000"/>
        </w:rPr>
      </w:pPr>
      <w:r>
        <w:rPr>
          <w:color w:val="000000"/>
        </w:rPr>
        <w:t>Best wishes</w:t>
      </w:r>
    </w:p>
    <w:p w14:paraId="727A9511" w14:textId="77777777" w:rsidR="001D6944" w:rsidRDefault="001D6944" w:rsidP="001D6944">
      <w:pPr>
        <w:rPr>
          <w:color w:val="000000"/>
        </w:rPr>
      </w:pPr>
    </w:p>
    <w:p w14:paraId="63B598EC" w14:textId="77777777" w:rsidR="001D6944" w:rsidRDefault="001D6944" w:rsidP="001D6944">
      <w:pPr>
        <w:rPr>
          <w:color w:val="000000"/>
        </w:rPr>
      </w:pPr>
      <w:r>
        <w:rPr>
          <w:color w:val="000000"/>
        </w:rPr>
        <w:t>David</w:t>
      </w:r>
      <w:r w:rsidR="006C5BC6">
        <w:rPr>
          <w:color w:val="000000"/>
        </w:rPr>
        <w:t xml:space="preserve"> Whiting</w:t>
      </w:r>
    </w:p>
    <w:p w14:paraId="48B8775E" w14:textId="77777777" w:rsidR="001D6944" w:rsidRDefault="001D6944" w:rsidP="001D6944">
      <w:pPr>
        <w:rPr>
          <w:color w:val="000000"/>
        </w:rPr>
      </w:pPr>
    </w:p>
    <w:p w14:paraId="67C81E9F" w14:textId="77777777" w:rsidR="00825E54" w:rsidRDefault="00825E54" w:rsidP="006C5BC6">
      <w:pPr>
        <w:spacing w:line="259" w:lineRule="auto"/>
        <w:rPr>
          <w:b/>
          <w:sz w:val="20"/>
          <w:szCs w:val="20"/>
        </w:rPr>
      </w:pPr>
    </w:p>
    <w:p w14:paraId="034BB2ED" w14:textId="77777777" w:rsidR="00825E54" w:rsidRDefault="00825E54" w:rsidP="00BF3E91">
      <w:pPr>
        <w:spacing w:line="259" w:lineRule="auto"/>
        <w:jc w:val="center"/>
        <w:rPr>
          <w:b/>
          <w:sz w:val="20"/>
          <w:szCs w:val="20"/>
        </w:rPr>
      </w:pPr>
    </w:p>
    <w:p w14:paraId="0A1BD690" w14:textId="77777777" w:rsidR="009D2E25" w:rsidRPr="00AE1A45" w:rsidRDefault="003021D5" w:rsidP="00AE1A45">
      <w:pPr>
        <w:spacing w:line="259" w:lineRule="auto"/>
        <w:jc w:val="center"/>
        <w:rPr>
          <w:b/>
        </w:rPr>
      </w:pPr>
      <w:r w:rsidRPr="001D6944">
        <w:rPr>
          <w:b/>
        </w:rPr>
        <w:t>CHURCH SERVICES AT STOCKTON ROAD SUNDAYS 10.45AM</w:t>
      </w:r>
    </w:p>
    <w:p w14:paraId="69030916" w14:textId="77777777" w:rsidR="009D2E25" w:rsidRDefault="009D2E25" w:rsidP="00BF3E91">
      <w:pPr>
        <w:spacing w:line="259" w:lineRule="auto"/>
        <w:jc w:val="center"/>
        <w:rPr>
          <w:b/>
          <w:sz w:val="20"/>
          <w:szCs w:val="20"/>
        </w:rPr>
      </w:pPr>
    </w:p>
    <w:p w14:paraId="3480795C" w14:textId="77777777" w:rsidR="00AE1A45" w:rsidRDefault="00AE1A45" w:rsidP="00AE1A45">
      <w:pPr>
        <w:rPr>
          <w:rFonts w:ascii="Verdana" w:hAnsi="Verdana"/>
        </w:rPr>
      </w:pPr>
      <w:r w:rsidRPr="00431805">
        <w:rPr>
          <w:rFonts w:ascii="Verdana" w:hAnsi="Verdana"/>
        </w:rPr>
        <w:t>Sept 5</w:t>
      </w:r>
      <w:r w:rsidRPr="00431805">
        <w:rPr>
          <w:rFonts w:ascii="Verdana" w:hAnsi="Verdana"/>
          <w:vertAlign w:val="superscript"/>
        </w:rPr>
        <w:t>th</w:t>
      </w:r>
      <w:r>
        <w:rPr>
          <w:rFonts w:ascii="Verdana" w:hAnsi="Verdana"/>
        </w:rPr>
        <w:tab/>
        <w:t>Elisabeth Meikle 10.45 am</w:t>
      </w:r>
    </w:p>
    <w:p w14:paraId="3FBC89F3" w14:textId="77777777" w:rsidR="00AE1A45" w:rsidRDefault="00AE1A45" w:rsidP="00AE1A45">
      <w:pPr>
        <w:ind w:left="1440" w:hanging="1440"/>
        <w:rPr>
          <w:rFonts w:ascii="Verdana" w:hAnsi="Verdana"/>
        </w:rPr>
      </w:pPr>
    </w:p>
    <w:p w14:paraId="3F050CB7" w14:textId="77777777" w:rsidR="00AE1A45" w:rsidRDefault="00AE1A45" w:rsidP="00AE1A45">
      <w:pPr>
        <w:ind w:left="1440" w:hanging="1440"/>
        <w:rPr>
          <w:rFonts w:ascii="Verdana" w:hAnsi="Verdana"/>
          <w:b/>
        </w:rPr>
      </w:pPr>
      <w:r>
        <w:rPr>
          <w:rFonts w:ascii="Verdana" w:hAnsi="Verdana"/>
        </w:rPr>
        <w:t>Sept 12</w:t>
      </w:r>
      <w:r w:rsidRPr="00431805">
        <w:rPr>
          <w:rFonts w:ascii="Verdana" w:hAnsi="Verdana"/>
          <w:vertAlign w:val="superscript"/>
        </w:rPr>
        <w:t>th</w:t>
      </w:r>
      <w:r>
        <w:rPr>
          <w:rFonts w:ascii="Verdana" w:hAnsi="Verdana"/>
        </w:rPr>
        <w:tab/>
        <w:t xml:space="preserve">Revd Dr David Whiting. 10.45 </w:t>
      </w:r>
      <w:r w:rsidRPr="00AE1A45">
        <w:rPr>
          <w:rFonts w:ascii="Verdana" w:hAnsi="Verdana"/>
          <w:bCs/>
        </w:rPr>
        <w:t>Communion service</w:t>
      </w:r>
    </w:p>
    <w:p w14:paraId="3FC58F5D" w14:textId="77777777" w:rsidR="00AE1A45" w:rsidRDefault="00AE1A45" w:rsidP="00AE1A45">
      <w:pPr>
        <w:ind w:left="1440"/>
        <w:rPr>
          <w:rFonts w:ascii="Verdana" w:hAnsi="Verdana"/>
          <w:b/>
        </w:rPr>
      </w:pPr>
    </w:p>
    <w:p w14:paraId="1919B62F" w14:textId="77777777" w:rsidR="00AE1A45" w:rsidRDefault="00AE1A45" w:rsidP="00AE1A45">
      <w:pPr>
        <w:ind w:left="1440"/>
        <w:rPr>
          <w:rFonts w:ascii="Verdana" w:hAnsi="Verdana"/>
        </w:rPr>
      </w:pPr>
      <w:r w:rsidRPr="00431805">
        <w:rPr>
          <w:rFonts w:ascii="Verdana" w:hAnsi="Verdana"/>
          <w:b/>
        </w:rPr>
        <w:t>Service to mark the closure of Boldon URC 2 pm</w:t>
      </w:r>
      <w:r>
        <w:rPr>
          <w:rFonts w:ascii="Verdana" w:hAnsi="Verdana"/>
        </w:rPr>
        <w:t>. Please let Elisabeth Meikle know if you wish to attend.</w:t>
      </w:r>
    </w:p>
    <w:p w14:paraId="0A6EE2EC" w14:textId="77777777" w:rsidR="00AE1A45" w:rsidRDefault="00AE1A45" w:rsidP="00AE1A45">
      <w:pPr>
        <w:rPr>
          <w:rFonts w:ascii="Verdana" w:hAnsi="Verdana"/>
        </w:rPr>
      </w:pPr>
    </w:p>
    <w:p w14:paraId="5B0433E7" w14:textId="77777777" w:rsidR="00AE1A45" w:rsidRDefault="00AE1A45" w:rsidP="00AE1A45">
      <w:pPr>
        <w:rPr>
          <w:rFonts w:ascii="Verdana" w:hAnsi="Verdana"/>
        </w:rPr>
      </w:pPr>
      <w:r>
        <w:rPr>
          <w:rFonts w:ascii="Verdana" w:hAnsi="Verdana"/>
        </w:rPr>
        <w:t>Sept 19</w:t>
      </w:r>
      <w:r w:rsidRPr="005C4CAE">
        <w:rPr>
          <w:rFonts w:ascii="Verdana" w:hAnsi="Verdana"/>
          <w:vertAlign w:val="superscript"/>
        </w:rPr>
        <w:t>th</w:t>
      </w:r>
      <w:r>
        <w:rPr>
          <w:rFonts w:ascii="Verdana" w:hAnsi="Verdana"/>
        </w:rPr>
        <w:tab/>
        <w:t xml:space="preserve">To be advised later </w:t>
      </w:r>
    </w:p>
    <w:p w14:paraId="4B47F949" w14:textId="77777777" w:rsidR="00AE1A45" w:rsidRDefault="00AE1A45" w:rsidP="00AE1A45">
      <w:pPr>
        <w:ind w:left="1440" w:hanging="1440"/>
        <w:rPr>
          <w:rFonts w:ascii="Verdana" w:hAnsi="Verdana"/>
        </w:rPr>
      </w:pPr>
    </w:p>
    <w:p w14:paraId="23335397" w14:textId="77777777" w:rsidR="00AE1A45" w:rsidRPr="00AE1A45" w:rsidRDefault="00AE1A45" w:rsidP="00AE1A45">
      <w:pPr>
        <w:ind w:left="1440" w:hanging="1440"/>
        <w:rPr>
          <w:rFonts w:ascii="Verdana" w:hAnsi="Verdana"/>
          <w:bCs/>
        </w:rPr>
      </w:pPr>
      <w:r>
        <w:rPr>
          <w:rFonts w:ascii="Verdana" w:hAnsi="Verdana"/>
        </w:rPr>
        <w:t>Sept 26</w:t>
      </w:r>
      <w:r w:rsidRPr="005C4CAE">
        <w:rPr>
          <w:rFonts w:ascii="Verdana" w:hAnsi="Verdana"/>
          <w:vertAlign w:val="superscript"/>
        </w:rPr>
        <w:t>th</w:t>
      </w:r>
      <w:r>
        <w:rPr>
          <w:rFonts w:ascii="Verdana" w:hAnsi="Verdana"/>
        </w:rPr>
        <w:tab/>
      </w:r>
      <w:r w:rsidRPr="00AE1A45">
        <w:rPr>
          <w:rFonts w:ascii="Verdana" w:hAnsi="Verdana"/>
          <w:bCs/>
        </w:rPr>
        <w:t>Partnership Service at Stockton Road to mark David Whiting’s retirement. 10.45, followed by refreshments.</w:t>
      </w:r>
    </w:p>
    <w:p w14:paraId="031A9B2E" w14:textId="77777777" w:rsidR="009D2E25" w:rsidRDefault="009D2E25" w:rsidP="00BF3E91">
      <w:pPr>
        <w:spacing w:line="259" w:lineRule="auto"/>
        <w:jc w:val="center"/>
        <w:rPr>
          <w:b/>
          <w:sz w:val="20"/>
          <w:szCs w:val="20"/>
        </w:rPr>
      </w:pPr>
    </w:p>
    <w:p w14:paraId="2EBFE697" w14:textId="77777777" w:rsidR="009D2E25" w:rsidRDefault="009D2E25" w:rsidP="00BF3E91">
      <w:pPr>
        <w:spacing w:line="259" w:lineRule="auto"/>
        <w:jc w:val="center"/>
        <w:rPr>
          <w:b/>
          <w:sz w:val="20"/>
          <w:szCs w:val="20"/>
        </w:rPr>
      </w:pPr>
    </w:p>
    <w:p w14:paraId="12FDEF26" w14:textId="77777777" w:rsidR="009E31D0" w:rsidRDefault="009E31D0" w:rsidP="00192C4B">
      <w:pPr>
        <w:spacing w:line="259" w:lineRule="auto"/>
        <w:rPr>
          <w:b/>
          <w:sz w:val="16"/>
          <w:szCs w:val="16"/>
        </w:rPr>
      </w:pPr>
    </w:p>
    <w:p w14:paraId="32CC4971" w14:textId="77777777" w:rsidR="009E31D0" w:rsidRDefault="009E31D0" w:rsidP="00192C4B">
      <w:pPr>
        <w:spacing w:line="259" w:lineRule="auto"/>
        <w:rPr>
          <w:b/>
          <w:sz w:val="16"/>
          <w:szCs w:val="16"/>
        </w:rPr>
      </w:pPr>
    </w:p>
    <w:p w14:paraId="622A3636" w14:textId="77777777" w:rsidR="009E31D0" w:rsidRDefault="009E31D0" w:rsidP="00192C4B">
      <w:pPr>
        <w:spacing w:line="259" w:lineRule="auto"/>
        <w:rPr>
          <w:b/>
          <w:sz w:val="16"/>
          <w:szCs w:val="16"/>
        </w:rPr>
      </w:pPr>
    </w:p>
    <w:p w14:paraId="086E9E5F" w14:textId="77777777" w:rsidR="009E31D0" w:rsidRPr="009E31D0" w:rsidRDefault="009E31D0" w:rsidP="009E31D0">
      <w:pPr>
        <w:spacing w:after="160" w:line="259" w:lineRule="auto"/>
        <w:rPr>
          <w:rFonts w:eastAsia="Calibri" w:cs="Arial"/>
          <w:b/>
          <w:bCs/>
          <w:sz w:val="28"/>
          <w:szCs w:val="28"/>
        </w:rPr>
      </w:pPr>
      <w:r w:rsidRPr="009E31D0">
        <w:rPr>
          <w:rFonts w:eastAsia="Calibri" w:cs="Arial"/>
          <w:b/>
          <w:bCs/>
          <w:sz w:val="28"/>
          <w:szCs w:val="28"/>
        </w:rPr>
        <w:t>Why are we being asked to recycle our batteries through Church?</w:t>
      </w:r>
    </w:p>
    <w:p w14:paraId="16BE5371" w14:textId="77777777" w:rsidR="009E31D0" w:rsidRPr="009E31D0" w:rsidRDefault="009E31D0" w:rsidP="009E31D0">
      <w:pPr>
        <w:spacing w:after="160" w:line="259" w:lineRule="auto"/>
        <w:rPr>
          <w:rFonts w:eastAsia="Calibri" w:cs="Arial"/>
        </w:rPr>
      </w:pPr>
      <w:r w:rsidRPr="009E31D0">
        <w:rPr>
          <w:rFonts w:eastAsia="Calibri" w:cs="Arial"/>
        </w:rPr>
        <w:t>I don’t know about you, but Dave and I have been trying to do our best to recycle all sorts of things for 30 years or more now, in fact you could say Dave’s quite obsessive about it!</w:t>
      </w:r>
    </w:p>
    <w:p w14:paraId="1E93E0FB" w14:textId="77777777" w:rsidR="009E31D0" w:rsidRPr="009E31D0" w:rsidRDefault="009E31D0" w:rsidP="009E31D0">
      <w:pPr>
        <w:spacing w:after="160" w:line="259" w:lineRule="auto"/>
        <w:rPr>
          <w:rFonts w:eastAsia="Calibri" w:cs="Arial"/>
        </w:rPr>
      </w:pPr>
      <w:r w:rsidRPr="009E31D0">
        <w:rPr>
          <w:rFonts w:eastAsia="Calibri" w:cs="Arial"/>
        </w:rPr>
        <w:t>I am also aware of battery tubes all over the place</w:t>
      </w:r>
      <w:r>
        <w:rPr>
          <w:rFonts w:eastAsia="Calibri" w:cs="Arial"/>
        </w:rPr>
        <w:t>.</w:t>
      </w:r>
      <w:r w:rsidRPr="009E31D0">
        <w:rPr>
          <w:rFonts w:eastAsia="Calibri" w:cs="Arial"/>
        </w:rPr>
        <w:t xml:space="preserve"> I spotted one in the Sainsbury’s on Sea Rd when I popped in to pick up some bits the other day. </w:t>
      </w:r>
    </w:p>
    <w:p w14:paraId="2A2AC93D" w14:textId="77777777" w:rsidR="009E31D0" w:rsidRPr="009E31D0" w:rsidRDefault="009E31D0" w:rsidP="009E31D0">
      <w:pPr>
        <w:spacing w:after="160" w:line="259" w:lineRule="auto"/>
        <w:rPr>
          <w:rFonts w:eastAsia="Calibri" w:cs="Arial"/>
        </w:rPr>
      </w:pPr>
      <w:r w:rsidRPr="009E31D0">
        <w:rPr>
          <w:rFonts w:eastAsia="Calibri" w:cs="Arial"/>
        </w:rPr>
        <w:t>However, I recently received an email from Groundwork Northeast that made me think.  In that email I was told that there is an almost weekly issue of fires in refuse carts or centres caused by batteries catching fire.  I began to ponder this a little, surely we all recycle batteries nowadays, but then I thought again, I have Dave who ensures we do recycle these things.  However, I suddenly thought that if it was down to me, I would probably forget the small circular batteries, they are so small and hidden in things, I think I would forget them!</w:t>
      </w:r>
    </w:p>
    <w:p w14:paraId="4676EAA6" w14:textId="77777777" w:rsidR="009E31D0" w:rsidRPr="009E31D0" w:rsidRDefault="009E31D0" w:rsidP="009E31D0">
      <w:pPr>
        <w:spacing w:after="160" w:line="259" w:lineRule="auto"/>
        <w:rPr>
          <w:rFonts w:eastAsia="Calibri" w:cs="Arial"/>
        </w:rPr>
      </w:pPr>
      <w:r w:rsidRPr="009E31D0">
        <w:rPr>
          <w:rFonts w:eastAsia="Calibri" w:cs="Arial"/>
        </w:rPr>
        <w:t>Here at Stockton Rd URC, we have lots of groups using our building</w:t>
      </w:r>
      <w:r>
        <w:rPr>
          <w:rFonts w:eastAsia="Calibri" w:cs="Arial"/>
        </w:rPr>
        <w:t xml:space="preserve"> so, </w:t>
      </w:r>
      <w:r w:rsidRPr="009E31D0">
        <w:rPr>
          <w:rFonts w:eastAsia="Calibri" w:cs="Arial"/>
        </w:rPr>
        <w:t>a bit like the supermarkets, we are an ideal place for people to drop their old batteries off when the</w:t>
      </w:r>
      <w:r>
        <w:rPr>
          <w:rFonts w:eastAsia="Calibri" w:cs="Arial"/>
        </w:rPr>
        <w:t>y</w:t>
      </w:r>
      <w:r w:rsidRPr="009E31D0">
        <w:rPr>
          <w:rFonts w:eastAsia="Calibri" w:cs="Arial"/>
        </w:rPr>
        <w:t xml:space="preserve"> are dropping off the children for dance classes or brownies etc., or for us to drop them off when we come to church?  After all I have recently read in the Church Mission Manifesto that we want to find more ways to care for God’s Creation through recycling things.</w:t>
      </w:r>
    </w:p>
    <w:p w14:paraId="5B14B2B4" w14:textId="77777777" w:rsidR="009E31D0" w:rsidRPr="009E31D0" w:rsidRDefault="009E31D0" w:rsidP="009E31D0">
      <w:pPr>
        <w:spacing w:after="160" w:line="259" w:lineRule="auto"/>
        <w:rPr>
          <w:rFonts w:eastAsia="Calibri" w:cs="Arial"/>
        </w:rPr>
      </w:pPr>
      <w:r w:rsidRPr="009E31D0">
        <w:rPr>
          <w:rFonts w:eastAsia="Calibri" w:cs="Arial"/>
        </w:rPr>
        <w:t>However, Raine, as our Health and Safety Officer asked rightly that if batteries are causing all th</w:t>
      </w:r>
      <w:r>
        <w:rPr>
          <w:rFonts w:eastAsia="Calibri" w:cs="Arial"/>
        </w:rPr>
        <w:t>o</w:t>
      </w:r>
      <w:r w:rsidRPr="009E31D0">
        <w:rPr>
          <w:rFonts w:eastAsia="Calibri" w:cs="Arial"/>
        </w:rPr>
        <w:t>se fires</w:t>
      </w:r>
      <w:r>
        <w:rPr>
          <w:rFonts w:eastAsia="Calibri" w:cs="Arial"/>
        </w:rPr>
        <w:t>,</w:t>
      </w:r>
      <w:r w:rsidRPr="009E31D0">
        <w:rPr>
          <w:rFonts w:eastAsia="Calibri" w:cs="Arial"/>
        </w:rPr>
        <w:t xml:space="preserve"> are they a fire risk in our building?</w:t>
      </w:r>
    </w:p>
    <w:p w14:paraId="44187969" w14:textId="77777777" w:rsidR="009E31D0" w:rsidRDefault="009E31D0" w:rsidP="009E31D0">
      <w:pPr>
        <w:spacing w:after="160" w:line="259" w:lineRule="auto"/>
        <w:rPr>
          <w:rFonts w:eastAsia="Calibri" w:cs="Arial"/>
        </w:rPr>
      </w:pPr>
    </w:p>
    <w:p w14:paraId="79F678B3" w14:textId="77777777" w:rsidR="009E31D0" w:rsidRPr="009E31D0" w:rsidRDefault="009E31D0" w:rsidP="009E31D0">
      <w:pPr>
        <w:spacing w:after="160" w:line="259" w:lineRule="auto"/>
        <w:rPr>
          <w:rFonts w:cs="Arial"/>
        </w:rPr>
      </w:pPr>
      <w:r w:rsidRPr="009E31D0">
        <w:rPr>
          <w:rFonts w:eastAsia="Calibri" w:cs="Arial"/>
        </w:rPr>
        <w:lastRenderedPageBreak/>
        <w:t>When I emailed this question</w:t>
      </w:r>
      <w:r>
        <w:rPr>
          <w:rFonts w:eastAsia="Calibri" w:cs="Arial"/>
        </w:rPr>
        <w:t xml:space="preserve"> </w:t>
      </w:r>
      <w:r w:rsidRPr="009E31D0">
        <w:rPr>
          <w:rFonts w:eastAsia="Calibri" w:cs="Arial"/>
        </w:rPr>
        <w:t>Dawn</w:t>
      </w:r>
      <w:r>
        <w:rPr>
          <w:rFonts w:eastAsia="Calibri" w:cs="Arial"/>
        </w:rPr>
        <w:t>,</w:t>
      </w:r>
      <w:r w:rsidRPr="009E31D0">
        <w:rPr>
          <w:rFonts w:eastAsia="Calibri" w:cs="Arial"/>
        </w:rPr>
        <w:t xml:space="preserve"> my contact</w:t>
      </w:r>
      <w:r>
        <w:rPr>
          <w:rFonts w:eastAsia="Calibri" w:cs="Arial"/>
        </w:rPr>
        <w:t>,</w:t>
      </w:r>
      <w:r w:rsidRPr="009E31D0">
        <w:rPr>
          <w:rFonts w:eastAsia="Calibri" w:cs="Arial"/>
        </w:rPr>
        <w:t xml:space="preserve"> answered, </w:t>
      </w:r>
      <w:r w:rsidRPr="009E31D0">
        <w:rPr>
          <w:rFonts w:eastAsia="Calibri" w:cs="Arial"/>
          <w:i/>
          <w:iCs/>
        </w:rPr>
        <w:t>‘</w:t>
      </w:r>
      <w:r w:rsidRPr="009E31D0">
        <w:rPr>
          <w:rFonts w:cs="Arial"/>
          <w:i/>
          <w:iCs/>
        </w:rPr>
        <w:t xml:space="preserve">The fire hazard is when the batteries are put into household waste and mixed with flammable materials, then onto a bin lorry the heat created can 'spark' and cause fires’.  </w:t>
      </w:r>
      <w:r w:rsidRPr="009E31D0">
        <w:rPr>
          <w:rFonts w:cs="Arial"/>
        </w:rPr>
        <w:t>She is hoping to write us a short piece for our next newsletter, holidays have got in the way of this one, to help us understand a little more.</w:t>
      </w:r>
    </w:p>
    <w:p w14:paraId="7F8156C5" w14:textId="77777777" w:rsidR="009E31D0" w:rsidRPr="009E31D0" w:rsidRDefault="009E31D0" w:rsidP="009E31D0">
      <w:pPr>
        <w:spacing w:after="160" w:line="259" w:lineRule="auto"/>
        <w:rPr>
          <w:rFonts w:cs="Arial"/>
        </w:rPr>
      </w:pPr>
      <w:r w:rsidRPr="009E31D0">
        <w:rPr>
          <w:rFonts w:cs="Arial"/>
        </w:rPr>
        <w:t>For now, please support us by remembering to recycle your batteries, no matter how small and hidden by bringing them to church and dropping them in the tube which will be probably sited by the garden door very soon!  Thank you, Alison,</w:t>
      </w:r>
    </w:p>
    <w:p w14:paraId="1FEACB90" w14:textId="77777777" w:rsidR="009E31D0" w:rsidRDefault="009E31D0" w:rsidP="00192C4B">
      <w:pPr>
        <w:spacing w:line="259" w:lineRule="auto"/>
        <w:rPr>
          <w:b/>
          <w:sz w:val="16"/>
          <w:szCs w:val="16"/>
        </w:rPr>
      </w:pPr>
    </w:p>
    <w:p w14:paraId="0D9020DE" w14:textId="77777777" w:rsidR="009E31D0" w:rsidRDefault="009E31D0" w:rsidP="00192C4B">
      <w:pPr>
        <w:spacing w:line="259" w:lineRule="auto"/>
        <w:rPr>
          <w:b/>
          <w:sz w:val="16"/>
          <w:szCs w:val="16"/>
        </w:rPr>
      </w:pPr>
    </w:p>
    <w:p w14:paraId="6D49980C" w14:textId="778DDB8C" w:rsidR="009E31D0" w:rsidRDefault="00266AF1" w:rsidP="00192C4B">
      <w:pPr>
        <w:spacing w:line="259" w:lineRule="auto"/>
        <w:rPr>
          <w:b/>
          <w:sz w:val="16"/>
          <w:szCs w:val="16"/>
        </w:rPr>
      </w:pPr>
      <w:r>
        <w:rPr>
          <w:b/>
          <w:noProof/>
          <w:sz w:val="16"/>
          <w:szCs w:val="16"/>
        </w:rPr>
        <w:drawing>
          <wp:inline distT="0" distB="0" distL="0" distR="0" wp14:anchorId="2CE05854" wp14:editId="15D3C088">
            <wp:extent cx="1990725" cy="2657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0725" cy="2657475"/>
                    </a:xfrm>
                    <a:prstGeom prst="rect">
                      <a:avLst/>
                    </a:prstGeom>
                    <a:noFill/>
                    <a:ln>
                      <a:noFill/>
                    </a:ln>
                  </pic:spPr>
                </pic:pic>
              </a:graphicData>
            </a:graphic>
          </wp:inline>
        </w:drawing>
      </w:r>
    </w:p>
    <w:p w14:paraId="3B5AF56D" w14:textId="77777777" w:rsidR="009E31D0" w:rsidRDefault="009E31D0" w:rsidP="00192C4B">
      <w:pPr>
        <w:spacing w:line="259" w:lineRule="auto"/>
        <w:rPr>
          <w:b/>
          <w:sz w:val="16"/>
          <w:szCs w:val="16"/>
        </w:rPr>
      </w:pPr>
    </w:p>
    <w:p w14:paraId="2B86342F" w14:textId="77777777" w:rsidR="009E31D0" w:rsidRDefault="009E31D0" w:rsidP="00192C4B">
      <w:pPr>
        <w:spacing w:line="259" w:lineRule="auto"/>
        <w:rPr>
          <w:b/>
          <w:sz w:val="16"/>
          <w:szCs w:val="16"/>
        </w:rPr>
      </w:pPr>
    </w:p>
    <w:p w14:paraId="568CC3E4" w14:textId="77777777" w:rsidR="009E31D0" w:rsidRDefault="009E31D0" w:rsidP="00192C4B">
      <w:pPr>
        <w:spacing w:line="259" w:lineRule="auto"/>
        <w:rPr>
          <w:b/>
          <w:sz w:val="16"/>
          <w:szCs w:val="16"/>
        </w:rPr>
      </w:pPr>
    </w:p>
    <w:p w14:paraId="7143F358" w14:textId="77777777" w:rsidR="009E31D0" w:rsidRDefault="009E31D0" w:rsidP="00192C4B">
      <w:pPr>
        <w:spacing w:line="259" w:lineRule="auto"/>
        <w:rPr>
          <w:b/>
          <w:sz w:val="16"/>
          <w:szCs w:val="16"/>
        </w:rPr>
      </w:pPr>
    </w:p>
    <w:p w14:paraId="56DB57ED" w14:textId="77777777" w:rsidR="009E31D0" w:rsidRDefault="009E31D0" w:rsidP="00192C4B">
      <w:pPr>
        <w:spacing w:line="259" w:lineRule="auto"/>
        <w:rPr>
          <w:b/>
          <w:sz w:val="16"/>
          <w:szCs w:val="16"/>
        </w:rPr>
      </w:pPr>
    </w:p>
    <w:p w14:paraId="37C8FABC" w14:textId="77777777" w:rsidR="00A610BB" w:rsidRDefault="00A610BB" w:rsidP="00192C4B">
      <w:pPr>
        <w:spacing w:line="259" w:lineRule="auto"/>
        <w:rPr>
          <w:b/>
          <w:sz w:val="16"/>
          <w:szCs w:val="16"/>
        </w:rPr>
      </w:pPr>
    </w:p>
    <w:p w14:paraId="3447DDC2" w14:textId="77777777" w:rsidR="00A610BB" w:rsidRDefault="00A610BB" w:rsidP="00192C4B">
      <w:pPr>
        <w:spacing w:line="259" w:lineRule="auto"/>
        <w:rPr>
          <w:b/>
          <w:sz w:val="16"/>
          <w:szCs w:val="16"/>
        </w:rPr>
      </w:pPr>
    </w:p>
    <w:p w14:paraId="44131EB0" w14:textId="77777777" w:rsidR="00A610BB" w:rsidRDefault="00A610BB" w:rsidP="00192C4B">
      <w:pPr>
        <w:spacing w:line="259" w:lineRule="auto"/>
        <w:rPr>
          <w:b/>
          <w:sz w:val="16"/>
          <w:szCs w:val="16"/>
        </w:rPr>
      </w:pPr>
    </w:p>
    <w:p w14:paraId="2C8D1D28" w14:textId="77777777" w:rsidR="00A610BB" w:rsidRDefault="00A610BB" w:rsidP="00192C4B">
      <w:pPr>
        <w:spacing w:line="259" w:lineRule="auto"/>
        <w:rPr>
          <w:b/>
          <w:sz w:val="16"/>
          <w:szCs w:val="16"/>
        </w:rPr>
      </w:pPr>
    </w:p>
    <w:p w14:paraId="3CA44B7E" w14:textId="7845B317" w:rsidR="00A610BB" w:rsidRDefault="00266AF1" w:rsidP="00192C4B">
      <w:pPr>
        <w:spacing w:line="259" w:lineRule="auto"/>
        <w:rPr>
          <w:b/>
          <w:sz w:val="16"/>
          <w:szCs w:val="16"/>
        </w:rPr>
      </w:pPr>
      <w:r>
        <w:rPr>
          <w:b/>
          <w:noProof/>
          <w:sz w:val="16"/>
          <w:szCs w:val="16"/>
        </w:rPr>
        <w:lastRenderedPageBreak/>
        <w:drawing>
          <wp:inline distT="0" distB="0" distL="0" distR="0" wp14:anchorId="35A958B2" wp14:editId="1C1BF9AA">
            <wp:extent cx="1533525" cy="809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r w:rsidR="00A610BB">
        <w:rPr>
          <w:b/>
          <w:sz w:val="16"/>
          <w:szCs w:val="16"/>
        </w:rPr>
        <w:t xml:space="preserve">                              </w:t>
      </w:r>
      <w:r>
        <w:rPr>
          <w:b/>
          <w:noProof/>
          <w:sz w:val="16"/>
          <w:szCs w:val="16"/>
        </w:rPr>
        <w:drawing>
          <wp:inline distT="0" distB="0" distL="0" distR="0" wp14:anchorId="3CBC77C3" wp14:editId="43DC5C8C">
            <wp:extent cx="1543050" cy="83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3050" cy="838200"/>
                    </a:xfrm>
                    <a:prstGeom prst="rect">
                      <a:avLst/>
                    </a:prstGeom>
                    <a:noFill/>
                    <a:ln>
                      <a:noFill/>
                    </a:ln>
                  </pic:spPr>
                </pic:pic>
              </a:graphicData>
            </a:graphic>
          </wp:inline>
        </w:drawing>
      </w:r>
    </w:p>
    <w:p w14:paraId="05F0F0F3" w14:textId="77777777" w:rsidR="00A610BB" w:rsidRDefault="00A610BB" w:rsidP="00192C4B">
      <w:pPr>
        <w:spacing w:line="259" w:lineRule="auto"/>
        <w:rPr>
          <w:b/>
          <w:sz w:val="16"/>
          <w:szCs w:val="16"/>
        </w:rPr>
      </w:pPr>
    </w:p>
    <w:p w14:paraId="07585B65" w14:textId="004C4440" w:rsidR="00A610BB" w:rsidRDefault="00266AF1" w:rsidP="00A610BB">
      <w:pPr>
        <w:spacing w:line="259" w:lineRule="auto"/>
        <w:jc w:val="center"/>
        <w:rPr>
          <w:b/>
          <w:sz w:val="16"/>
          <w:szCs w:val="16"/>
        </w:rPr>
      </w:pPr>
      <w:r>
        <w:rPr>
          <w:b/>
          <w:noProof/>
          <w:sz w:val="16"/>
          <w:szCs w:val="16"/>
        </w:rPr>
        <w:drawing>
          <wp:inline distT="0" distB="0" distL="0" distR="0" wp14:anchorId="254B382D" wp14:editId="64C1F7CC">
            <wp:extent cx="1752600" cy="619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a:ln>
                      <a:noFill/>
                    </a:ln>
                  </pic:spPr>
                </pic:pic>
              </a:graphicData>
            </a:graphic>
          </wp:inline>
        </w:drawing>
      </w:r>
    </w:p>
    <w:p w14:paraId="63B6DF3F" w14:textId="77777777" w:rsidR="00A610BB" w:rsidRDefault="00A610BB" w:rsidP="00192C4B">
      <w:pPr>
        <w:spacing w:line="259" w:lineRule="auto"/>
        <w:rPr>
          <w:b/>
          <w:sz w:val="16"/>
          <w:szCs w:val="16"/>
        </w:rPr>
      </w:pPr>
    </w:p>
    <w:p w14:paraId="799F5E82" w14:textId="77777777" w:rsidR="00A610BB" w:rsidRDefault="00A610BB" w:rsidP="00A610BB">
      <w:pPr>
        <w:jc w:val="center"/>
        <w:rPr>
          <w:rFonts w:eastAsia="Calibri" w:cs="Arial"/>
          <w:b/>
          <w:bCs/>
          <w:sz w:val="28"/>
          <w:szCs w:val="28"/>
        </w:rPr>
      </w:pPr>
      <w:r w:rsidRPr="00A610BB">
        <w:rPr>
          <w:rFonts w:eastAsia="Calibri" w:cs="Arial"/>
          <w:b/>
          <w:bCs/>
          <w:sz w:val="28"/>
          <w:szCs w:val="28"/>
        </w:rPr>
        <w:t>What is a Credit Union?  Should we help?</w:t>
      </w:r>
    </w:p>
    <w:p w14:paraId="71F98D45" w14:textId="77777777" w:rsidR="00A610BB" w:rsidRPr="00A610BB" w:rsidRDefault="00A610BB" w:rsidP="00A610BB">
      <w:pPr>
        <w:jc w:val="center"/>
        <w:rPr>
          <w:rFonts w:eastAsia="Calibri" w:cs="Arial"/>
          <w:b/>
          <w:bCs/>
          <w:sz w:val="28"/>
          <w:szCs w:val="28"/>
        </w:rPr>
      </w:pPr>
    </w:p>
    <w:p w14:paraId="0DAD8D93" w14:textId="77777777" w:rsidR="00A610BB" w:rsidRPr="00A610BB" w:rsidRDefault="00A610BB" w:rsidP="00A610BB">
      <w:pPr>
        <w:rPr>
          <w:rFonts w:eastAsia="Calibri" w:cs="Arial"/>
        </w:rPr>
      </w:pPr>
      <w:r w:rsidRPr="00A610BB">
        <w:rPr>
          <w:rFonts w:eastAsia="Calibri" w:cs="Arial"/>
        </w:rPr>
        <w:t xml:space="preserve">I have a colleague currently working in Sheffield, one of the longest serving Church Related Community Workers, who has been involved with Credit Unions in various locations across the country. </w:t>
      </w:r>
    </w:p>
    <w:p w14:paraId="561CFD78" w14:textId="77777777" w:rsidR="00A610BB" w:rsidRPr="00A610BB" w:rsidRDefault="00A610BB" w:rsidP="00A610BB">
      <w:pPr>
        <w:rPr>
          <w:rFonts w:eastAsia="Calibri" w:cs="Arial"/>
        </w:rPr>
      </w:pPr>
    </w:p>
    <w:p w14:paraId="3134BFDC" w14:textId="77777777" w:rsidR="00A610BB" w:rsidRPr="00A610BB" w:rsidRDefault="00A610BB" w:rsidP="00A610BB">
      <w:pPr>
        <w:rPr>
          <w:rFonts w:eastAsia="Calibri" w:cs="Arial"/>
        </w:rPr>
      </w:pPr>
      <w:r w:rsidRPr="00A610BB">
        <w:rPr>
          <w:rFonts w:eastAsia="Calibri" w:cs="Arial"/>
        </w:rPr>
        <w:t>As you will have seen from my piece in this newsletter there is a suggestion that we may wish to support Moneywise Credit Union as it endeavours to help those struggling with financial issues here in Sunderland.  Annie Murphy will join us to explore this possibility together on the 5</w:t>
      </w:r>
      <w:r w:rsidRPr="00A610BB">
        <w:rPr>
          <w:rFonts w:eastAsia="Calibri" w:cs="Arial"/>
          <w:vertAlign w:val="superscript"/>
        </w:rPr>
        <w:t>th</w:t>
      </w:r>
      <w:r w:rsidRPr="00A610BB">
        <w:rPr>
          <w:rFonts w:eastAsia="Calibri" w:cs="Arial"/>
        </w:rPr>
        <w:t xml:space="preserve"> of October at 7.00pm, at Stockton Rd United Reformed Church.  I asked Annie to give us a short introduction to help us understand why we could or should get involved with this.  Please see her thoughts below.</w:t>
      </w:r>
    </w:p>
    <w:p w14:paraId="4FB1178A" w14:textId="77777777" w:rsidR="00A610BB" w:rsidRPr="00A610BB" w:rsidRDefault="00A610BB" w:rsidP="00A610BB">
      <w:pPr>
        <w:rPr>
          <w:rFonts w:eastAsia="Calibri" w:cs="Arial"/>
        </w:rPr>
      </w:pPr>
    </w:p>
    <w:p w14:paraId="57E0E0F3" w14:textId="77777777" w:rsidR="00A610BB" w:rsidRPr="00A610BB" w:rsidRDefault="00A610BB" w:rsidP="00A610BB">
      <w:pPr>
        <w:rPr>
          <w:rFonts w:eastAsia="Calibri" w:cs="Arial"/>
        </w:rPr>
      </w:pPr>
      <w:r w:rsidRPr="00A610BB">
        <w:rPr>
          <w:rFonts w:eastAsia="Calibri" w:cs="Arial"/>
        </w:rPr>
        <w:t xml:space="preserve">Thanks </w:t>
      </w:r>
    </w:p>
    <w:p w14:paraId="69229F9E" w14:textId="77777777" w:rsidR="00A610BB" w:rsidRPr="00A610BB" w:rsidRDefault="00A610BB" w:rsidP="00A610BB">
      <w:pPr>
        <w:rPr>
          <w:rFonts w:eastAsia="Calibri" w:cs="Arial"/>
        </w:rPr>
      </w:pPr>
      <w:r w:rsidRPr="00A610BB">
        <w:rPr>
          <w:rFonts w:eastAsia="Calibri" w:cs="Arial"/>
        </w:rPr>
        <w:t>Alison (Church Related Community Worker)</w:t>
      </w:r>
    </w:p>
    <w:p w14:paraId="70526C54" w14:textId="77777777" w:rsidR="00A610BB" w:rsidRPr="00A610BB" w:rsidRDefault="00A610BB" w:rsidP="00A610BB">
      <w:pPr>
        <w:rPr>
          <w:rFonts w:eastAsia="Calibri" w:cs="Arial"/>
          <w:b/>
          <w:bCs/>
        </w:rPr>
      </w:pPr>
    </w:p>
    <w:p w14:paraId="2512BCFE" w14:textId="77777777" w:rsidR="00A610BB" w:rsidRPr="00A610BB" w:rsidRDefault="00A610BB" w:rsidP="00A610BB">
      <w:pPr>
        <w:rPr>
          <w:rFonts w:eastAsia="Calibri" w:cs="Arial"/>
          <w:b/>
          <w:bCs/>
        </w:rPr>
      </w:pPr>
      <w:r w:rsidRPr="00A610BB">
        <w:rPr>
          <w:rFonts w:eastAsia="Calibri" w:cs="Arial"/>
          <w:b/>
          <w:bCs/>
        </w:rPr>
        <w:t xml:space="preserve">How do people on limited incomes cope when they have to meet large costs such as? </w:t>
      </w:r>
    </w:p>
    <w:p w14:paraId="5AE91418" w14:textId="77777777" w:rsidR="00A610BB" w:rsidRPr="00A610BB" w:rsidRDefault="00A610BB" w:rsidP="00A610BB">
      <w:pPr>
        <w:ind w:left="720"/>
        <w:contextualSpacing/>
        <w:rPr>
          <w:rFonts w:cs="Arial"/>
          <w:color w:val="000000"/>
          <w:lang w:eastAsia="en-GB"/>
        </w:rPr>
      </w:pPr>
    </w:p>
    <w:p w14:paraId="3AB4C2EC" w14:textId="77777777" w:rsidR="00A610BB" w:rsidRPr="00A610BB" w:rsidRDefault="00A610BB" w:rsidP="00A610BB">
      <w:pPr>
        <w:numPr>
          <w:ilvl w:val="0"/>
          <w:numId w:val="46"/>
        </w:numPr>
        <w:contextualSpacing/>
        <w:rPr>
          <w:rFonts w:cs="Arial"/>
          <w:color w:val="000000"/>
          <w:lang w:eastAsia="en-GB"/>
        </w:rPr>
      </w:pPr>
      <w:r w:rsidRPr="00A610BB">
        <w:rPr>
          <w:rFonts w:cs="Arial"/>
          <w:color w:val="000000"/>
          <w:lang w:eastAsia="en-GB"/>
        </w:rPr>
        <w:t>Christmas</w:t>
      </w:r>
    </w:p>
    <w:p w14:paraId="43A6A848" w14:textId="77777777" w:rsidR="00A610BB" w:rsidRPr="00A610BB" w:rsidRDefault="00A610BB" w:rsidP="00A610BB">
      <w:pPr>
        <w:numPr>
          <w:ilvl w:val="0"/>
          <w:numId w:val="46"/>
        </w:numPr>
        <w:contextualSpacing/>
        <w:rPr>
          <w:rFonts w:cs="Arial"/>
          <w:color w:val="000000"/>
          <w:lang w:eastAsia="en-GB"/>
        </w:rPr>
      </w:pPr>
      <w:r w:rsidRPr="00A610BB">
        <w:rPr>
          <w:rFonts w:cs="Arial"/>
          <w:color w:val="000000"/>
          <w:lang w:eastAsia="en-GB"/>
        </w:rPr>
        <w:t>moving home</w:t>
      </w:r>
    </w:p>
    <w:p w14:paraId="6B92B61C" w14:textId="77777777" w:rsidR="00A610BB" w:rsidRPr="00A610BB" w:rsidRDefault="00A610BB" w:rsidP="00A610BB">
      <w:pPr>
        <w:numPr>
          <w:ilvl w:val="0"/>
          <w:numId w:val="46"/>
        </w:numPr>
        <w:contextualSpacing/>
        <w:rPr>
          <w:rFonts w:cs="Arial"/>
          <w:color w:val="000000"/>
          <w:lang w:eastAsia="en-GB"/>
        </w:rPr>
      </w:pPr>
      <w:r w:rsidRPr="00A610BB">
        <w:rPr>
          <w:rFonts w:cs="Arial"/>
          <w:color w:val="000000"/>
          <w:lang w:eastAsia="en-GB"/>
        </w:rPr>
        <w:t xml:space="preserve">washing machine replacement </w:t>
      </w:r>
    </w:p>
    <w:p w14:paraId="766135D9" w14:textId="77777777" w:rsidR="00A610BB" w:rsidRPr="00A610BB" w:rsidRDefault="00A610BB" w:rsidP="00A610BB">
      <w:pPr>
        <w:numPr>
          <w:ilvl w:val="0"/>
          <w:numId w:val="46"/>
        </w:numPr>
        <w:contextualSpacing/>
        <w:rPr>
          <w:rFonts w:cs="Arial"/>
          <w:color w:val="000000"/>
          <w:lang w:eastAsia="en-GB"/>
        </w:rPr>
      </w:pPr>
      <w:r w:rsidRPr="00A610BB">
        <w:rPr>
          <w:rFonts w:cs="Arial"/>
          <w:color w:val="000000"/>
          <w:lang w:eastAsia="en-GB"/>
        </w:rPr>
        <w:t>school uniforms</w:t>
      </w:r>
    </w:p>
    <w:p w14:paraId="0A5BB268" w14:textId="77777777" w:rsidR="00A610BB" w:rsidRPr="00A610BB" w:rsidRDefault="00A610BB" w:rsidP="00A610BB">
      <w:pPr>
        <w:numPr>
          <w:ilvl w:val="0"/>
          <w:numId w:val="46"/>
        </w:numPr>
        <w:contextualSpacing/>
        <w:rPr>
          <w:rFonts w:cs="Arial"/>
          <w:color w:val="000000"/>
          <w:lang w:eastAsia="en-GB"/>
        </w:rPr>
      </w:pPr>
      <w:r w:rsidRPr="00A610BB">
        <w:rPr>
          <w:rFonts w:cs="Arial"/>
          <w:color w:val="000000"/>
          <w:lang w:eastAsia="en-GB"/>
        </w:rPr>
        <w:lastRenderedPageBreak/>
        <w:t>a new cooker</w:t>
      </w:r>
    </w:p>
    <w:p w14:paraId="7AD7FAE5" w14:textId="77777777" w:rsidR="00A610BB" w:rsidRPr="00A610BB" w:rsidRDefault="00A610BB" w:rsidP="00A610BB">
      <w:pPr>
        <w:numPr>
          <w:ilvl w:val="0"/>
          <w:numId w:val="46"/>
        </w:numPr>
        <w:contextualSpacing/>
        <w:rPr>
          <w:rFonts w:cs="Arial"/>
          <w:color w:val="000000"/>
          <w:lang w:eastAsia="en-GB"/>
        </w:rPr>
      </w:pPr>
      <w:r w:rsidRPr="00A610BB">
        <w:rPr>
          <w:rFonts w:cs="Arial"/>
          <w:color w:val="000000"/>
          <w:lang w:eastAsia="en-GB"/>
        </w:rPr>
        <w:t>IT equipment</w:t>
      </w:r>
    </w:p>
    <w:p w14:paraId="4AC12F75" w14:textId="77777777" w:rsidR="00A610BB" w:rsidRPr="00A610BB" w:rsidRDefault="00A610BB" w:rsidP="00A610BB">
      <w:pPr>
        <w:numPr>
          <w:ilvl w:val="0"/>
          <w:numId w:val="46"/>
        </w:numPr>
        <w:contextualSpacing/>
        <w:rPr>
          <w:rFonts w:cs="Arial"/>
          <w:color w:val="000000"/>
          <w:lang w:eastAsia="en-GB"/>
        </w:rPr>
      </w:pPr>
      <w:r w:rsidRPr="00A610BB">
        <w:rPr>
          <w:rFonts w:cs="Arial"/>
          <w:color w:val="000000"/>
          <w:lang w:eastAsia="en-GB"/>
        </w:rPr>
        <w:t>car repairs</w:t>
      </w:r>
    </w:p>
    <w:p w14:paraId="7046768A" w14:textId="77777777" w:rsidR="00A610BB" w:rsidRPr="00A610BB" w:rsidRDefault="00A610BB" w:rsidP="00A610BB">
      <w:pPr>
        <w:numPr>
          <w:ilvl w:val="0"/>
          <w:numId w:val="46"/>
        </w:numPr>
        <w:contextualSpacing/>
        <w:rPr>
          <w:rFonts w:eastAsia="Calibri" w:cs="Arial"/>
        </w:rPr>
      </w:pPr>
      <w:r w:rsidRPr="00A610BB">
        <w:rPr>
          <w:rFonts w:cs="Arial"/>
          <w:color w:val="000000"/>
          <w:lang w:eastAsia="en-GB"/>
        </w:rPr>
        <w:t>large fuel bills</w:t>
      </w:r>
    </w:p>
    <w:p w14:paraId="5A3E8092" w14:textId="77777777" w:rsidR="00A610BB" w:rsidRPr="00A610BB" w:rsidRDefault="00A610BB" w:rsidP="00A610BB">
      <w:pPr>
        <w:rPr>
          <w:rFonts w:cs="Arial"/>
          <w:color w:val="1C2C4E"/>
          <w:shd w:val="clear" w:color="auto" w:fill="FEFEFE"/>
        </w:rPr>
      </w:pPr>
    </w:p>
    <w:p w14:paraId="2AD7455F" w14:textId="77777777" w:rsidR="00A610BB" w:rsidRPr="00A610BB" w:rsidRDefault="00A610BB" w:rsidP="00A610BB">
      <w:pPr>
        <w:rPr>
          <w:rFonts w:eastAsia="Calibri" w:cs="Arial"/>
          <w:i/>
        </w:rPr>
      </w:pPr>
      <w:r w:rsidRPr="00A610BB">
        <w:rPr>
          <w:rFonts w:eastAsia="Calibri" w:cs="Arial"/>
        </w:rPr>
        <w:t>Leader of Sunderland City Council, Councillor Graeme Miller said: "</w:t>
      </w:r>
      <w:r w:rsidRPr="00A610BB">
        <w:rPr>
          <w:rFonts w:eastAsia="Calibri" w:cs="Arial"/>
          <w:i/>
        </w:rPr>
        <w:t xml:space="preserve">One of the most important parts of tackling financial exclusion and tackling poverty is creating better credit and debt solutions. </w:t>
      </w:r>
    </w:p>
    <w:p w14:paraId="1F8D094F" w14:textId="77777777" w:rsidR="00A610BB" w:rsidRPr="00A610BB" w:rsidRDefault="00A610BB" w:rsidP="00A610BB">
      <w:pPr>
        <w:rPr>
          <w:rFonts w:eastAsia="Calibri" w:cs="Arial"/>
          <w:i/>
        </w:rPr>
      </w:pPr>
    </w:p>
    <w:p w14:paraId="00AACD3B" w14:textId="77777777" w:rsidR="00A610BB" w:rsidRPr="00A610BB" w:rsidRDefault="00A610BB" w:rsidP="00A610BB">
      <w:pPr>
        <w:rPr>
          <w:rFonts w:eastAsia="Calibri" w:cs="Arial"/>
        </w:rPr>
      </w:pPr>
      <w:r w:rsidRPr="00A610BB">
        <w:rPr>
          <w:rFonts w:eastAsia="Calibri" w:cs="Arial"/>
          <w:i/>
        </w:rPr>
        <w:t>"Most people at some point in their lives need access to credit and the council wants to see affordable options because nobody should be having to resort to illegal lending and extortionate interest rates.</w:t>
      </w:r>
      <w:r w:rsidRPr="00A610BB">
        <w:rPr>
          <w:rFonts w:eastAsia="Calibri" w:cs="Arial"/>
          <w:i/>
        </w:rPr>
        <w:br/>
      </w:r>
      <w:r w:rsidRPr="00A610BB">
        <w:rPr>
          <w:rFonts w:eastAsia="Calibri" w:cs="Arial"/>
          <w:i/>
        </w:rPr>
        <w:br/>
        <w:t>"Credit unions are for everyone, not just the poor, and a good credit union with a mixed economy of customers can be very useful for those who cannot get access to ordinary bank products”</w:t>
      </w:r>
      <w:r w:rsidRPr="00A610BB">
        <w:rPr>
          <w:rFonts w:cs="Arial"/>
          <w:color w:val="1C2C4E"/>
          <w:shd w:val="clear" w:color="auto" w:fill="FEFEFE"/>
        </w:rPr>
        <w:br/>
      </w:r>
    </w:p>
    <w:p w14:paraId="33900662" w14:textId="77777777" w:rsidR="00A610BB" w:rsidRPr="00A610BB" w:rsidRDefault="00A610BB" w:rsidP="00A610BB">
      <w:pPr>
        <w:rPr>
          <w:rFonts w:cs="Arial"/>
          <w:shd w:val="clear" w:color="auto" w:fill="FEFEFE"/>
        </w:rPr>
      </w:pPr>
      <w:r w:rsidRPr="00A610BB">
        <w:rPr>
          <w:rFonts w:cs="Arial"/>
          <w:shd w:val="clear" w:color="auto" w:fill="FEFEFE"/>
        </w:rPr>
        <w:t xml:space="preserve">Since March 2020 Moneywise Credit Union have been working in partnership with Sunderland City Council to bring Credit Union facilities to Sunderland residents. </w:t>
      </w:r>
    </w:p>
    <w:p w14:paraId="3751AF0D" w14:textId="77777777" w:rsidR="00A610BB" w:rsidRPr="00A610BB" w:rsidRDefault="00A610BB" w:rsidP="00A610BB">
      <w:pPr>
        <w:rPr>
          <w:rFonts w:cs="Arial"/>
          <w:shd w:val="clear" w:color="auto" w:fill="FEFEFE"/>
        </w:rPr>
      </w:pPr>
    </w:p>
    <w:p w14:paraId="53B555B5" w14:textId="77777777" w:rsidR="00A610BB" w:rsidRPr="00A610BB" w:rsidRDefault="00A610BB" w:rsidP="00A610BB">
      <w:pPr>
        <w:rPr>
          <w:rFonts w:cs="Arial"/>
          <w:shd w:val="clear" w:color="auto" w:fill="FEFEFE"/>
        </w:rPr>
      </w:pPr>
      <w:r w:rsidRPr="00A610BB">
        <w:rPr>
          <w:rFonts w:cs="Arial"/>
          <w:shd w:val="clear" w:color="auto" w:fill="FEFEFE"/>
        </w:rPr>
        <w:t>During the Pandemic many families have experienced financial hardship for the first time due to ill health, being furloughed or losing their jobs.</w:t>
      </w:r>
    </w:p>
    <w:p w14:paraId="6EA5E9F3" w14:textId="77777777" w:rsidR="00A610BB" w:rsidRPr="00A610BB" w:rsidRDefault="00A610BB" w:rsidP="00A610BB">
      <w:pPr>
        <w:rPr>
          <w:rFonts w:cs="Arial"/>
          <w:color w:val="1C2C4E"/>
          <w:shd w:val="clear" w:color="auto" w:fill="FEFEFE"/>
        </w:rPr>
      </w:pPr>
    </w:p>
    <w:p w14:paraId="6E0D1060" w14:textId="77777777" w:rsidR="00A610BB" w:rsidRPr="00A610BB" w:rsidRDefault="00A610BB" w:rsidP="00A610BB">
      <w:pPr>
        <w:rPr>
          <w:rFonts w:cs="Arial"/>
          <w:color w:val="212529"/>
          <w:shd w:val="clear" w:color="auto" w:fill="FFFFFF"/>
        </w:rPr>
      </w:pPr>
      <w:r w:rsidRPr="00A610BB">
        <w:rPr>
          <w:rFonts w:cs="Arial"/>
          <w:shd w:val="clear" w:color="auto" w:fill="FEFEFE"/>
        </w:rPr>
        <w:t>Sadly, at the same time, Loan Sharks (Illegal Money Lenders) have stepped up their activities to prey on the most financially vulnerable as people are unaware of ethical sources of credit</w:t>
      </w:r>
      <w:r w:rsidRPr="00A610BB">
        <w:rPr>
          <w:rFonts w:cs="Arial"/>
          <w:color w:val="1C2C4E"/>
          <w:shd w:val="clear" w:color="auto" w:fill="FEFEFE"/>
        </w:rPr>
        <w:t xml:space="preserve">. </w:t>
      </w:r>
      <w:r w:rsidRPr="00A610BB">
        <w:rPr>
          <w:rFonts w:cs="Arial"/>
          <w:color w:val="212529"/>
          <w:shd w:val="clear" w:color="auto" w:fill="FFFFFF"/>
        </w:rPr>
        <w:t>Loan Sharks are increasingly using social media to draw people into high interest, illegal lending.</w:t>
      </w:r>
    </w:p>
    <w:p w14:paraId="063A31E2" w14:textId="77777777" w:rsidR="00A610BB" w:rsidRPr="00A610BB" w:rsidRDefault="00A610BB" w:rsidP="00A610BB">
      <w:pPr>
        <w:rPr>
          <w:rFonts w:cs="Arial"/>
          <w:color w:val="1C2C4E"/>
          <w:shd w:val="clear" w:color="auto" w:fill="FEFEFE"/>
        </w:rPr>
      </w:pPr>
    </w:p>
    <w:p w14:paraId="01985A16" w14:textId="77777777" w:rsidR="00A610BB" w:rsidRPr="00A610BB" w:rsidRDefault="00A610BB" w:rsidP="00A610BB">
      <w:pPr>
        <w:rPr>
          <w:rFonts w:cs="Arial"/>
          <w:shd w:val="clear" w:color="auto" w:fill="FEFEFE"/>
        </w:rPr>
      </w:pPr>
      <w:r w:rsidRPr="00A610BB">
        <w:rPr>
          <w:rFonts w:cs="Arial"/>
          <w:shd w:val="clear" w:color="auto" w:fill="FEFEFE"/>
        </w:rPr>
        <w:t xml:space="preserve">Moneywise Credit Union works closely with Local Authorities, Voluntary and Community organisations, local schools, and colleges to help people become better at </w:t>
      </w:r>
      <w:r w:rsidRPr="00A610BB">
        <w:rPr>
          <w:rFonts w:cs="Arial"/>
          <w:shd w:val="clear" w:color="auto" w:fill="FEFEFE"/>
        </w:rPr>
        <w:lastRenderedPageBreak/>
        <w:t>budgeting, managing their money and accessing ethical loans.</w:t>
      </w:r>
    </w:p>
    <w:p w14:paraId="4CC4AD32" w14:textId="77777777" w:rsidR="00A610BB" w:rsidRPr="00A610BB" w:rsidRDefault="00A610BB" w:rsidP="00A610BB">
      <w:pPr>
        <w:rPr>
          <w:rFonts w:cs="Arial"/>
          <w:shd w:val="clear" w:color="auto" w:fill="FEFEFE"/>
        </w:rPr>
      </w:pPr>
    </w:p>
    <w:p w14:paraId="303541A4" w14:textId="77777777" w:rsidR="00A610BB" w:rsidRPr="00A610BB" w:rsidRDefault="00A610BB" w:rsidP="00A610BB">
      <w:pPr>
        <w:rPr>
          <w:rFonts w:cs="Arial"/>
          <w:shd w:val="clear" w:color="auto" w:fill="FEFEFE"/>
        </w:rPr>
      </w:pPr>
      <w:r w:rsidRPr="00A610BB">
        <w:rPr>
          <w:rFonts w:cs="Arial"/>
          <w:shd w:val="clear" w:color="auto" w:fill="FEFEFE"/>
        </w:rPr>
        <w:t>We develop Collection Points in local communities so that people can start saving on a weekly basis. These Collection Points are run by local volunteers.</w:t>
      </w:r>
    </w:p>
    <w:p w14:paraId="0623F3CB" w14:textId="77777777" w:rsidR="00A610BB" w:rsidRPr="00A610BB" w:rsidRDefault="00A610BB" w:rsidP="00A610BB">
      <w:pPr>
        <w:rPr>
          <w:rFonts w:cs="Arial"/>
          <w:shd w:val="clear" w:color="auto" w:fill="FEFEFE"/>
        </w:rPr>
      </w:pPr>
    </w:p>
    <w:p w14:paraId="2C4C639A" w14:textId="77777777" w:rsidR="00A610BB" w:rsidRPr="00A610BB" w:rsidRDefault="00A610BB" w:rsidP="00A610BB">
      <w:pPr>
        <w:rPr>
          <w:rFonts w:cs="Arial"/>
          <w:color w:val="FF0000"/>
          <w:shd w:val="clear" w:color="auto" w:fill="FEFEFE"/>
        </w:rPr>
      </w:pPr>
      <w:r w:rsidRPr="00A610BB">
        <w:rPr>
          <w:rFonts w:cs="Arial"/>
          <w:shd w:val="clear" w:color="auto" w:fill="FEFEFE"/>
        </w:rPr>
        <w:t>Find out more about Moneywise Credit Union, what we offer to local communities and residents, and how you could help spread our Services by coming along on the 5</w:t>
      </w:r>
      <w:r w:rsidRPr="00A610BB">
        <w:rPr>
          <w:rFonts w:cs="Arial"/>
          <w:shd w:val="clear" w:color="auto" w:fill="FEFEFE"/>
          <w:vertAlign w:val="superscript"/>
        </w:rPr>
        <w:t>th</w:t>
      </w:r>
      <w:r w:rsidRPr="00A610BB">
        <w:rPr>
          <w:rFonts w:cs="Arial"/>
          <w:shd w:val="clear" w:color="auto" w:fill="FEFEFE"/>
        </w:rPr>
        <w:t xml:space="preserve"> of October, thank you!</w:t>
      </w:r>
    </w:p>
    <w:p w14:paraId="0995CEE9" w14:textId="77777777" w:rsidR="00A610BB" w:rsidRPr="00A610BB" w:rsidRDefault="00A610BB" w:rsidP="00A610BB">
      <w:pPr>
        <w:rPr>
          <w:rFonts w:eastAsia="Calibri" w:cs="Arial"/>
        </w:rPr>
      </w:pPr>
    </w:p>
    <w:p w14:paraId="532F6A74" w14:textId="77777777" w:rsidR="00A610BB" w:rsidRDefault="00A610BB" w:rsidP="00192C4B">
      <w:pPr>
        <w:spacing w:line="259" w:lineRule="auto"/>
        <w:rPr>
          <w:b/>
          <w:sz w:val="16"/>
          <w:szCs w:val="16"/>
        </w:rPr>
      </w:pPr>
    </w:p>
    <w:p w14:paraId="5D13CB9D" w14:textId="77777777" w:rsidR="00A610BB" w:rsidRDefault="00A610BB" w:rsidP="00192C4B">
      <w:pPr>
        <w:spacing w:line="259" w:lineRule="auto"/>
        <w:rPr>
          <w:b/>
          <w:sz w:val="16"/>
          <w:szCs w:val="16"/>
        </w:rPr>
      </w:pPr>
    </w:p>
    <w:p w14:paraId="5B774051" w14:textId="77777777" w:rsidR="00705636" w:rsidRDefault="00705636" w:rsidP="00192C4B">
      <w:pPr>
        <w:spacing w:line="259" w:lineRule="auto"/>
        <w:rPr>
          <w:b/>
          <w:sz w:val="16"/>
          <w:szCs w:val="16"/>
        </w:rPr>
      </w:pPr>
    </w:p>
    <w:p w14:paraId="08EB4E0D" w14:textId="77777777" w:rsidR="00705636" w:rsidRPr="0081458F" w:rsidRDefault="00705636" w:rsidP="00705636">
      <w:pPr>
        <w:jc w:val="center"/>
        <w:rPr>
          <w:rFonts w:cs="Arial"/>
          <w:b/>
          <w:bCs/>
          <w:noProof/>
          <w:sz w:val="28"/>
          <w:szCs w:val="28"/>
          <w:lang w:eastAsia="en-GB"/>
        </w:rPr>
      </w:pPr>
      <w:r w:rsidRPr="0081458F">
        <w:rPr>
          <w:rFonts w:cs="Arial"/>
          <w:b/>
          <w:bCs/>
          <w:noProof/>
          <w:sz w:val="28"/>
          <w:szCs w:val="28"/>
          <w:lang w:eastAsia="en-GB"/>
        </w:rPr>
        <w:t>A memorial service will be held for</w:t>
      </w:r>
    </w:p>
    <w:p w14:paraId="461E0E68" w14:textId="77777777" w:rsidR="00705636" w:rsidRPr="0081458F" w:rsidRDefault="00705636" w:rsidP="00705636">
      <w:pPr>
        <w:jc w:val="center"/>
        <w:rPr>
          <w:rFonts w:cs="Arial"/>
          <w:b/>
          <w:bCs/>
          <w:noProof/>
          <w:sz w:val="28"/>
          <w:szCs w:val="28"/>
          <w:lang w:eastAsia="en-GB"/>
        </w:rPr>
      </w:pPr>
      <w:r w:rsidRPr="0081458F">
        <w:rPr>
          <w:rFonts w:cs="Arial"/>
          <w:b/>
          <w:bCs/>
          <w:noProof/>
          <w:sz w:val="28"/>
          <w:szCs w:val="28"/>
          <w:lang w:eastAsia="en-GB"/>
        </w:rPr>
        <w:t>John Shipley</w:t>
      </w:r>
    </w:p>
    <w:p w14:paraId="0A1B82C7" w14:textId="77777777" w:rsidR="00705636" w:rsidRPr="00705636" w:rsidRDefault="00705636" w:rsidP="00705636">
      <w:pPr>
        <w:jc w:val="center"/>
        <w:rPr>
          <w:rFonts w:cs="Arial"/>
          <w:noProof/>
          <w:lang w:eastAsia="en-GB"/>
        </w:rPr>
      </w:pPr>
      <w:r w:rsidRPr="00705636">
        <w:rPr>
          <w:rFonts w:cs="Arial"/>
          <w:noProof/>
          <w:lang w:eastAsia="en-GB"/>
        </w:rPr>
        <w:t>(25 March 1934 – 24 September 2020)</w:t>
      </w:r>
    </w:p>
    <w:p w14:paraId="5C74BB59" w14:textId="77777777" w:rsidR="00705636" w:rsidRDefault="00705636" w:rsidP="00705636">
      <w:pPr>
        <w:jc w:val="center"/>
        <w:rPr>
          <w:rFonts w:cs="Arial"/>
          <w:b/>
          <w:bCs/>
          <w:noProof/>
          <w:lang w:eastAsia="en-GB"/>
        </w:rPr>
      </w:pPr>
    </w:p>
    <w:p w14:paraId="054421DF" w14:textId="77777777" w:rsidR="00705636" w:rsidRPr="00705636" w:rsidRDefault="00705636" w:rsidP="0081458F">
      <w:pPr>
        <w:jc w:val="center"/>
        <w:rPr>
          <w:rFonts w:cs="Arial"/>
          <w:noProof/>
          <w:lang w:eastAsia="en-GB"/>
        </w:rPr>
      </w:pPr>
      <w:r w:rsidRPr="00705636">
        <w:rPr>
          <w:rFonts w:cs="Arial"/>
          <w:noProof/>
          <w:lang w:eastAsia="en-GB"/>
        </w:rPr>
        <w:t>at Sunderland Minster, High Street West, Sunderland, SR1 3ET</w:t>
      </w:r>
    </w:p>
    <w:p w14:paraId="21D42801" w14:textId="77777777" w:rsidR="00705636" w:rsidRPr="00705636" w:rsidRDefault="00705636" w:rsidP="0081458F">
      <w:pPr>
        <w:jc w:val="center"/>
        <w:rPr>
          <w:rFonts w:cs="Arial"/>
          <w:noProof/>
          <w:lang w:eastAsia="en-GB"/>
        </w:rPr>
      </w:pPr>
      <w:r w:rsidRPr="00705636">
        <w:rPr>
          <w:rFonts w:cs="Arial"/>
          <w:noProof/>
          <w:lang w:eastAsia="en-GB"/>
        </w:rPr>
        <w:t>on Saturday 2 October at 11am</w:t>
      </w:r>
    </w:p>
    <w:p w14:paraId="630F667C" w14:textId="0B7A6A04" w:rsidR="00705636" w:rsidRDefault="00266AF1" w:rsidP="0081458F">
      <w:pPr>
        <w:jc w:val="center"/>
      </w:pPr>
      <w:r>
        <w:rPr>
          <w:noProof/>
          <w:lang w:eastAsia="en-GB"/>
        </w:rPr>
        <w:drawing>
          <wp:inline distT="0" distB="0" distL="0" distR="0" wp14:anchorId="51B6E300" wp14:editId="248E8B15">
            <wp:extent cx="1428750" cy="2028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8750" cy="2028825"/>
                    </a:xfrm>
                    <a:prstGeom prst="rect">
                      <a:avLst/>
                    </a:prstGeom>
                    <a:noFill/>
                    <a:ln>
                      <a:noFill/>
                    </a:ln>
                  </pic:spPr>
                </pic:pic>
              </a:graphicData>
            </a:graphic>
          </wp:inline>
        </w:drawing>
      </w:r>
    </w:p>
    <w:p w14:paraId="60DB7EC2" w14:textId="77777777" w:rsidR="00705636" w:rsidRPr="00643D30" w:rsidRDefault="00705636" w:rsidP="00705636">
      <w:pPr>
        <w:jc w:val="center"/>
        <w:rPr>
          <w:rFonts w:cs="Arial"/>
        </w:rPr>
      </w:pPr>
      <w:r w:rsidRPr="00643D30">
        <w:rPr>
          <w:rFonts w:cs="Arial"/>
        </w:rPr>
        <w:t>All are welcome to attend the service and a buffet lunch at the church afterwards</w:t>
      </w:r>
      <w:r>
        <w:rPr>
          <w:rFonts w:cs="Arial"/>
        </w:rPr>
        <w:t>,</w:t>
      </w:r>
      <w:r w:rsidRPr="00643D30">
        <w:rPr>
          <w:rFonts w:cs="Arial"/>
        </w:rPr>
        <w:t xml:space="preserve"> but if you hope to do so it would be helpful for seating and catering purposes if you would notify Liz</w:t>
      </w:r>
      <w:r>
        <w:rPr>
          <w:rFonts w:cs="Arial"/>
        </w:rPr>
        <w:t xml:space="preserve"> </w:t>
      </w:r>
      <w:r w:rsidRPr="00643D30">
        <w:rPr>
          <w:rFonts w:cs="Arial"/>
        </w:rPr>
        <w:t xml:space="preserve">Tinker tel. </w:t>
      </w:r>
      <w:r>
        <w:rPr>
          <w:rFonts w:cs="Arial"/>
        </w:rPr>
        <w:t xml:space="preserve">0191 </w:t>
      </w:r>
      <w:r w:rsidRPr="00643D30">
        <w:rPr>
          <w:rFonts w:cs="Arial"/>
        </w:rPr>
        <w:t>567</w:t>
      </w:r>
      <w:r>
        <w:rPr>
          <w:rFonts w:cs="Arial"/>
        </w:rPr>
        <w:t xml:space="preserve"> </w:t>
      </w:r>
      <w:r w:rsidRPr="00643D30">
        <w:rPr>
          <w:rFonts w:cs="Arial"/>
        </w:rPr>
        <w:t xml:space="preserve">2632 </w:t>
      </w:r>
      <w:r>
        <w:rPr>
          <w:rFonts w:cs="Arial"/>
        </w:rPr>
        <w:t xml:space="preserve">or </w:t>
      </w:r>
      <w:r w:rsidRPr="00643D30">
        <w:rPr>
          <w:rFonts w:cs="Arial"/>
        </w:rPr>
        <w:t xml:space="preserve">07981194130 </w:t>
      </w:r>
      <w:hyperlink r:id="rId37" w:history="1">
        <w:r w:rsidRPr="00643D30">
          <w:rPr>
            <w:rStyle w:val="Hyperlink"/>
            <w:rFonts w:cs="Arial"/>
          </w:rPr>
          <w:t>etinker16@gmail.com</w:t>
        </w:r>
      </w:hyperlink>
    </w:p>
    <w:p w14:paraId="5F9ABEE7" w14:textId="77777777" w:rsidR="00705636" w:rsidRPr="00643D30" w:rsidRDefault="00705636" w:rsidP="00705636">
      <w:pPr>
        <w:jc w:val="center"/>
        <w:rPr>
          <w:rFonts w:cs="Arial"/>
        </w:rPr>
      </w:pPr>
      <w:r w:rsidRPr="00643D30">
        <w:rPr>
          <w:rFonts w:cs="Arial"/>
        </w:rPr>
        <w:lastRenderedPageBreak/>
        <w:t>Collection plates will be available for donations to be divided between the Alzheimer’s Society, Christian Aid and the Minster.</w:t>
      </w:r>
    </w:p>
    <w:p w14:paraId="4E9A895F" w14:textId="77777777" w:rsidR="00705636" w:rsidRPr="00643D30" w:rsidRDefault="00705636" w:rsidP="00705636">
      <w:pPr>
        <w:jc w:val="center"/>
        <w:rPr>
          <w:rFonts w:cs="Arial"/>
        </w:rPr>
      </w:pPr>
      <w:r w:rsidRPr="00643D30">
        <w:rPr>
          <w:rFonts w:cs="Arial"/>
        </w:rPr>
        <w:t>It would be great if anyone would like to submit reminiscences of John for possible inclusion in the service or in a booklet. Please send contributions to Liz.</w:t>
      </w:r>
    </w:p>
    <w:p w14:paraId="1994D91B" w14:textId="77777777" w:rsidR="00705636" w:rsidRPr="00643D30" w:rsidRDefault="00705636" w:rsidP="00705636">
      <w:pPr>
        <w:jc w:val="center"/>
        <w:rPr>
          <w:rFonts w:cs="Arial"/>
        </w:rPr>
      </w:pPr>
      <w:r w:rsidRPr="00643D30">
        <w:rPr>
          <w:rFonts w:cs="Arial"/>
        </w:rPr>
        <w:t>The service will also be available to view on the Minster’s YouTube channel</w:t>
      </w:r>
    </w:p>
    <w:p w14:paraId="7E59A13E" w14:textId="77777777" w:rsidR="00705636" w:rsidRPr="00643D30" w:rsidRDefault="00705636" w:rsidP="00705636">
      <w:pPr>
        <w:jc w:val="center"/>
        <w:rPr>
          <w:rFonts w:cs="Arial"/>
        </w:rPr>
      </w:pPr>
      <w:r w:rsidRPr="00643D30">
        <w:rPr>
          <w:rFonts w:cs="Arial"/>
        </w:rPr>
        <w:t>(Please be aware that you may still be asked to wear a mask where possible)</w:t>
      </w:r>
    </w:p>
    <w:p w14:paraId="4F8BCFD1" w14:textId="77777777" w:rsidR="00A610BB" w:rsidRDefault="00A610BB" w:rsidP="00192C4B">
      <w:pPr>
        <w:spacing w:line="259" w:lineRule="auto"/>
        <w:rPr>
          <w:b/>
          <w:sz w:val="16"/>
          <w:szCs w:val="16"/>
        </w:rPr>
      </w:pPr>
    </w:p>
    <w:p w14:paraId="41B06E5A" w14:textId="77777777" w:rsidR="00A610BB" w:rsidRDefault="00A610BB" w:rsidP="00192C4B">
      <w:pPr>
        <w:spacing w:line="259" w:lineRule="auto"/>
        <w:rPr>
          <w:b/>
          <w:sz w:val="16"/>
          <w:szCs w:val="16"/>
        </w:rPr>
      </w:pPr>
    </w:p>
    <w:p w14:paraId="28863BFA" w14:textId="77777777" w:rsidR="00A610BB" w:rsidRDefault="00A610BB" w:rsidP="00192C4B">
      <w:pPr>
        <w:spacing w:line="259" w:lineRule="auto"/>
        <w:rPr>
          <w:b/>
          <w:sz w:val="16"/>
          <w:szCs w:val="16"/>
        </w:rPr>
      </w:pPr>
    </w:p>
    <w:p w14:paraId="40B7B206" w14:textId="77777777" w:rsidR="00A610BB" w:rsidRDefault="00A610BB" w:rsidP="00192C4B">
      <w:pPr>
        <w:spacing w:line="259" w:lineRule="auto"/>
        <w:rPr>
          <w:b/>
          <w:sz w:val="16"/>
          <w:szCs w:val="16"/>
        </w:rPr>
      </w:pPr>
    </w:p>
    <w:p w14:paraId="62355F9A" w14:textId="77777777" w:rsidR="00A610BB" w:rsidRDefault="00A610BB" w:rsidP="00192C4B">
      <w:pPr>
        <w:spacing w:line="259" w:lineRule="auto"/>
        <w:rPr>
          <w:b/>
          <w:sz w:val="16"/>
          <w:szCs w:val="16"/>
        </w:rPr>
      </w:pPr>
    </w:p>
    <w:p w14:paraId="34A18577" w14:textId="77777777" w:rsidR="00A610BB" w:rsidRDefault="00A610BB" w:rsidP="00192C4B">
      <w:pPr>
        <w:spacing w:line="259" w:lineRule="auto"/>
        <w:rPr>
          <w:b/>
          <w:sz w:val="16"/>
          <w:szCs w:val="16"/>
        </w:rPr>
      </w:pPr>
    </w:p>
    <w:p w14:paraId="3389FD00" w14:textId="77777777" w:rsidR="00A610BB" w:rsidRDefault="00A610BB" w:rsidP="00192C4B">
      <w:pPr>
        <w:spacing w:line="259" w:lineRule="auto"/>
        <w:rPr>
          <w:b/>
          <w:sz w:val="16"/>
          <w:szCs w:val="16"/>
        </w:rPr>
      </w:pPr>
    </w:p>
    <w:p w14:paraId="4FBBA983" w14:textId="77777777" w:rsidR="00A610BB" w:rsidRDefault="00A610BB" w:rsidP="00192C4B">
      <w:pPr>
        <w:spacing w:line="259" w:lineRule="auto"/>
        <w:rPr>
          <w:b/>
          <w:sz w:val="16"/>
          <w:szCs w:val="16"/>
        </w:rPr>
      </w:pPr>
    </w:p>
    <w:p w14:paraId="6D62EF7D" w14:textId="77777777" w:rsidR="00A610BB" w:rsidRDefault="00A610BB" w:rsidP="00192C4B">
      <w:pPr>
        <w:spacing w:line="259" w:lineRule="auto"/>
        <w:rPr>
          <w:b/>
          <w:sz w:val="16"/>
          <w:szCs w:val="16"/>
        </w:rPr>
      </w:pPr>
    </w:p>
    <w:p w14:paraId="078A73A4" w14:textId="77777777" w:rsidR="00A610BB" w:rsidRDefault="00A610BB" w:rsidP="00192C4B">
      <w:pPr>
        <w:spacing w:line="259" w:lineRule="auto"/>
        <w:rPr>
          <w:b/>
          <w:sz w:val="16"/>
          <w:szCs w:val="16"/>
        </w:rPr>
      </w:pPr>
    </w:p>
    <w:p w14:paraId="65831D56" w14:textId="77777777" w:rsidR="00A610BB" w:rsidRDefault="00A610BB" w:rsidP="00192C4B">
      <w:pPr>
        <w:spacing w:line="259" w:lineRule="auto"/>
        <w:rPr>
          <w:b/>
          <w:sz w:val="16"/>
          <w:szCs w:val="16"/>
        </w:rPr>
      </w:pPr>
    </w:p>
    <w:p w14:paraId="7209665F" w14:textId="77777777" w:rsidR="00A610BB" w:rsidRDefault="00A610BB" w:rsidP="00192C4B">
      <w:pPr>
        <w:spacing w:line="259" w:lineRule="auto"/>
        <w:rPr>
          <w:b/>
          <w:sz w:val="16"/>
          <w:szCs w:val="16"/>
        </w:rPr>
      </w:pPr>
    </w:p>
    <w:p w14:paraId="6DA94D8F" w14:textId="77777777" w:rsidR="00A610BB" w:rsidRDefault="00A610BB" w:rsidP="00192C4B">
      <w:pPr>
        <w:spacing w:line="259" w:lineRule="auto"/>
        <w:rPr>
          <w:b/>
          <w:sz w:val="16"/>
          <w:szCs w:val="16"/>
        </w:rPr>
      </w:pPr>
    </w:p>
    <w:p w14:paraId="13115B51" w14:textId="77777777" w:rsidR="00A610BB" w:rsidRDefault="00A610BB" w:rsidP="00192C4B">
      <w:pPr>
        <w:spacing w:line="259" w:lineRule="auto"/>
        <w:rPr>
          <w:b/>
          <w:sz w:val="16"/>
          <w:szCs w:val="16"/>
        </w:rPr>
      </w:pPr>
    </w:p>
    <w:p w14:paraId="1BE8E95A" w14:textId="77777777" w:rsidR="00A610BB" w:rsidRDefault="00A610BB" w:rsidP="00192C4B">
      <w:pPr>
        <w:spacing w:line="259" w:lineRule="auto"/>
        <w:rPr>
          <w:b/>
          <w:sz w:val="16"/>
          <w:szCs w:val="16"/>
        </w:rPr>
      </w:pPr>
    </w:p>
    <w:p w14:paraId="514CDAA4" w14:textId="77777777" w:rsidR="00A610BB" w:rsidRDefault="00A610BB" w:rsidP="00192C4B">
      <w:pPr>
        <w:spacing w:line="259" w:lineRule="auto"/>
        <w:rPr>
          <w:b/>
          <w:sz w:val="16"/>
          <w:szCs w:val="16"/>
        </w:rPr>
      </w:pPr>
    </w:p>
    <w:p w14:paraId="0C6CA138" w14:textId="77777777" w:rsidR="00A610BB" w:rsidRDefault="00A610BB" w:rsidP="00192C4B">
      <w:pPr>
        <w:spacing w:line="259" w:lineRule="auto"/>
        <w:rPr>
          <w:b/>
          <w:sz w:val="16"/>
          <w:szCs w:val="16"/>
        </w:rPr>
      </w:pPr>
    </w:p>
    <w:p w14:paraId="3E719A71" w14:textId="77777777" w:rsidR="00A610BB" w:rsidRDefault="00A610BB" w:rsidP="00192C4B">
      <w:pPr>
        <w:spacing w:line="259" w:lineRule="auto"/>
        <w:rPr>
          <w:b/>
          <w:sz w:val="16"/>
          <w:szCs w:val="16"/>
        </w:rPr>
      </w:pPr>
    </w:p>
    <w:p w14:paraId="273EA443" w14:textId="77777777" w:rsidR="00A610BB" w:rsidRDefault="00A610BB" w:rsidP="00192C4B">
      <w:pPr>
        <w:spacing w:line="259" w:lineRule="auto"/>
        <w:rPr>
          <w:b/>
          <w:sz w:val="16"/>
          <w:szCs w:val="16"/>
        </w:rPr>
      </w:pPr>
    </w:p>
    <w:p w14:paraId="2930758F" w14:textId="77777777" w:rsidR="00A610BB" w:rsidRDefault="00A610BB" w:rsidP="00192C4B">
      <w:pPr>
        <w:spacing w:line="259" w:lineRule="auto"/>
        <w:rPr>
          <w:b/>
          <w:sz w:val="16"/>
          <w:szCs w:val="16"/>
        </w:rPr>
      </w:pPr>
    </w:p>
    <w:p w14:paraId="431AB2E9" w14:textId="77777777" w:rsidR="00A610BB" w:rsidRDefault="00A610BB" w:rsidP="00192C4B">
      <w:pPr>
        <w:spacing w:line="259" w:lineRule="auto"/>
        <w:rPr>
          <w:b/>
          <w:sz w:val="16"/>
          <w:szCs w:val="16"/>
        </w:rPr>
      </w:pPr>
    </w:p>
    <w:p w14:paraId="724E64D1" w14:textId="77777777" w:rsidR="00A610BB" w:rsidRDefault="00A610BB" w:rsidP="00192C4B">
      <w:pPr>
        <w:spacing w:line="259" w:lineRule="auto"/>
        <w:rPr>
          <w:b/>
          <w:sz w:val="16"/>
          <w:szCs w:val="16"/>
        </w:rPr>
      </w:pPr>
    </w:p>
    <w:p w14:paraId="447E8D67" w14:textId="77777777" w:rsidR="00A610BB" w:rsidRDefault="00A610BB" w:rsidP="00192C4B">
      <w:pPr>
        <w:spacing w:line="259" w:lineRule="auto"/>
        <w:rPr>
          <w:b/>
          <w:sz w:val="16"/>
          <w:szCs w:val="16"/>
        </w:rPr>
      </w:pPr>
    </w:p>
    <w:p w14:paraId="46037C6A" w14:textId="77777777" w:rsidR="00A610BB" w:rsidRDefault="00A610BB" w:rsidP="00192C4B">
      <w:pPr>
        <w:spacing w:line="259" w:lineRule="auto"/>
        <w:rPr>
          <w:b/>
          <w:sz w:val="16"/>
          <w:szCs w:val="16"/>
        </w:rPr>
      </w:pPr>
    </w:p>
    <w:p w14:paraId="0EC8B9BD" w14:textId="77777777" w:rsidR="00A610BB" w:rsidRDefault="00A610BB" w:rsidP="00192C4B">
      <w:pPr>
        <w:spacing w:line="259" w:lineRule="auto"/>
        <w:rPr>
          <w:b/>
          <w:sz w:val="16"/>
          <w:szCs w:val="16"/>
        </w:rPr>
      </w:pPr>
    </w:p>
    <w:p w14:paraId="458A4939" w14:textId="77777777" w:rsidR="00A610BB" w:rsidRDefault="00A610BB" w:rsidP="00192C4B">
      <w:pPr>
        <w:spacing w:line="259" w:lineRule="auto"/>
        <w:rPr>
          <w:b/>
          <w:sz w:val="16"/>
          <w:szCs w:val="16"/>
        </w:rPr>
      </w:pPr>
    </w:p>
    <w:p w14:paraId="6527E712" w14:textId="77777777" w:rsidR="0081458F" w:rsidRDefault="0081458F" w:rsidP="00192C4B">
      <w:pPr>
        <w:spacing w:line="259" w:lineRule="auto"/>
        <w:rPr>
          <w:b/>
          <w:sz w:val="16"/>
          <w:szCs w:val="16"/>
        </w:rPr>
      </w:pPr>
    </w:p>
    <w:p w14:paraId="46D895CD" w14:textId="77777777" w:rsidR="0081458F" w:rsidRDefault="0081458F" w:rsidP="00192C4B">
      <w:pPr>
        <w:spacing w:line="259" w:lineRule="auto"/>
        <w:rPr>
          <w:b/>
          <w:sz w:val="16"/>
          <w:szCs w:val="16"/>
        </w:rPr>
      </w:pPr>
    </w:p>
    <w:p w14:paraId="7DF7A166" w14:textId="77777777" w:rsidR="0081458F" w:rsidRDefault="0081458F" w:rsidP="00192C4B">
      <w:pPr>
        <w:spacing w:line="259" w:lineRule="auto"/>
        <w:rPr>
          <w:b/>
          <w:sz w:val="16"/>
          <w:szCs w:val="16"/>
        </w:rPr>
      </w:pPr>
    </w:p>
    <w:p w14:paraId="1FF7D4A5" w14:textId="77777777" w:rsidR="0081458F" w:rsidRDefault="0081458F" w:rsidP="00192C4B">
      <w:pPr>
        <w:spacing w:line="259" w:lineRule="auto"/>
        <w:rPr>
          <w:b/>
          <w:sz w:val="16"/>
          <w:szCs w:val="16"/>
        </w:rPr>
      </w:pPr>
    </w:p>
    <w:p w14:paraId="01A58AE6" w14:textId="77777777" w:rsidR="0081458F" w:rsidRDefault="0081458F" w:rsidP="00192C4B">
      <w:pPr>
        <w:spacing w:line="259" w:lineRule="auto"/>
        <w:rPr>
          <w:b/>
          <w:sz w:val="16"/>
          <w:szCs w:val="16"/>
        </w:rPr>
      </w:pPr>
    </w:p>
    <w:p w14:paraId="46CE3B92" w14:textId="77777777" w:rsidR="0081458F" w:rsidRDefault="0081458F" w:rsidP="00192C4B">
      <w:pPr>
        <w:spacing w:line="259" w:lineRule="auto"/>
        <w:rPr>
          <w:b/>
          <w:sz w:val="16"/>
          <w:szCs w:val="16"/>
        </w:rPr>
      </w:pPr>
    </w:p>
    <w:p w14:paraId="70D03BB6" w14:textId="77777777" w:rsidR="0081458F" w:rsidRDefault="0081458F" w:rsidP="00192C4B">
      <w:pPr>
        <w:spacing w:line="259" w:lineRule="auto"/>
        <w:rPr>
          <w:b/>
          <w:sz w:val="16"/>
          <w:szCs w:val="16"/>
        </w:rPr>
      </w:pPr>
    </w:p>
    <w:p w14:paraId="7F8F9B17" w14:textId="77777777" w:rsidR="0081458F" w:rsidRDefault="0081458F" w:rsidP="00192C4B">
      <w:pPr>
        <w:spacing w:line="259" w:lineRule="auto"/>
        <w:rPr>
          <w:b/>
          <w:sz w:val="16"/>
          <w:szCs w:val="16"/>
        </w:rPr>
      </w:pPr>
    </w:p>
    <w:p w14:paraId="433DC9CD" w14:textId="77777777" w:rsidR="009E31D0" w:rsidRDefault="009E31D0" w:rsidP="00192C4B">
      <w:pPr>
        <w:spacing w:line="259" w:lineRule="auto"/>
        <w:rPr>
          <w:b/>
          <w:sz w:val="16"/>
          <w:szCs w:val="16"/>
        </w:rPr>
      </w:pPr>
    </w:p>
    <w:p w14:paraId="34738E79" w14:textId="77777777" w:rsidR="009E31D0" w:rsidRDefault="009E31D0" w:rsidP="00192C4B">
      <w:pPr>
        <w:spacing w:line="259" w:lineRule="auto"/>
        <w:rPr>
          <w:b/>
          <w:sz w:val="16"/>
          <w:szCs w:val="16"/>
        </w:rPr>
      </w:pPr>
    </w:p>
    <w:p w14:paraId="502D78FE" w14:textId="77777777" w:rsidR="00CA18F3" w:rsidRDefault="00CA18F3" w:rsidP="009E31D0">
      <w:pPr>
        <w:spacing w:line="259" w:lineRule="auto"/>
        <w:rPr>
          <w:b/>
          <w:sz w:val="16"/>
          <w:szCs w:val="16"/>
        </w:rPr>
      </w:pPr>
    </w:p>
    <w:p w14:paraId="7B879B96" w14:textId="09AB7512" w:rsidR="006258FD" w:rsidRPr="00141A46" w:rsidRDefault="00266AF1" w:rsidP="00141A46">
      <w:pPr>
        <w:spacing w:line="259" w:lineRule="auto"/>
        <w:jc w:val="center"/>
        <w:rPr>
          <w:rFonts w:eastAsia="Calibri" w:cs="Arial"/>
          <w:i/>
          <w:iCs/>
          <w:sz w:val="16"/>
          <w:szCs w:val="16"/>
        </w:rPr>
      </w:pPr>
      <w:r>
        <w:rPr>
          <w:noProof/>
          <w:sz w:val="16"/>
          <w:szCs w:val="16"/>
        </w:rPr>
        <mc:AlternateContent>
          <mc:Choice Requires="wps">
            <w:drawing>
              <wp:anchor distT="36576" distB="36576" distL="36576" distR="36576" simplePos="0" relativeHeight="251653120" behindDoc="0" locked="0" layoutInCell="1" allowOverlap="1" wp14:anchorId="715720E9" wp14:editId="684DBF29">
                <wp:simplePos x="0" y="0"/>
                <wp:positionH relativeFrom="margin">
                  <wp:posOffset>943610</wp:posOffset>
                </wp:positionH>
                <wp:positionV relativeFrom="paragraph">
                  <wp:posOffset>7670165</wp:posOffset>
                </wp:positionV>
                <wp:extent cx="5728335" cy="2165985"/>
                <wp:effectExtent l="0" t="0" r="0"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2165985"/>
                        </a:xfrm>
                        <a:prstGeom prst="rect">
                          <a:avLst/>
                        </a:prstGeom>
                        <a:solidFill>
                          <a:srgbClr val="FFFFFF"/>
                        </a:solidFill>
                        <a:ln>
                          <a:noFill/>
                        </a:ln>
                        <a:effectLst/>
                      </wps:spPr>
                      <wps:txbx>
                        <w:txbxContent>
                          <w:p w14:paraId="30B8E11E" w14:textId="77777777" w:rsidR="00212351" w:rsidRPr="004D7CFB" w:rsidRDefault="00212351" w:rsidP="00212351">
                            <w:pPr>
                              <w:widowControl w:val="0"/>
                              <w:spacing w:line="345" w:lineRule="auto"/>
                              <w:jc w:val="center"/>
                              <w:rPr>
                                <w:b/>
                                <w:bCs/>
                                <w:sz w:val="28"/>
                                <w:szCs w:val="28"/>
                              </w:rPr>
                            </w:pPr>
                            <w:r w:rsidRPr="004D7CFB">
                              <w:rPr>
                                <w:sz w:val="28"/>
                                <w:szCs w:val="28"/>
                              </w:rPr>
                              <w:t xml:space="preserve">The induction will be filmed on: </w:t>
                            </w:r>
                            <w:r w:rsidRPr="004D7CFB">
                              <w:rPr>
                                <w:b/>
                                <w:bCs/>
                                <w:sz w:val="28"/>
                                <w:szCs w:val="28"/>
                              </w:rPr>
                              <w:t>26th of September 2020</w:t>
                            </w:r>
                          </w:p>
                          <w:p w14:paraId="3FA11810" w14:textId="77777777" w:rsidR="00212351" w:rsidRDefault="00212351" w:rsidP="00212351">
                            <w:pPr>
                              <w:widowControl w:val="0"/>
                              <w:spacing w:line="345" w:lineRule="auto"/>
                              <w:jc w:val="center"/>
                              <w:rPr>
                                <w:sz w:val="28"/>
                                <w:szCs w:val="28"/>
                              </w:rPr>
                            </w:pPr>
                            <w:r w:rsidRPr="004D7CFB">
                              <w:rPr>
                                <w:sz w:val="28"/>
                                <w:szCs w:val="28"/>
                              </w:rPr>
                              <w:t xml:space="preserve">At: </w:t>
                            </w:r>
                            <w:r w:rsidRPr="004D7CFB">
                              <w:rPr>
                                <w:b/>
                                <w:bCs/>
                                <w:sz w:val="28"/>
                                <w:szCs w:val="28"/>
                              </w:rPr>
                              <w:t>Roker United Reformed Church</w:t>
                            </w:r>
                            <w:r w:rsidRPr="004D7CFB">
                              <w:rPr>
                                <w:sz w:val="28"/>
                                <w:szCs w:val="28"/>
                              </w:rPr>
                              <w:t>,</w:t>
                            </w:r>
                          </w:p>
                          <w:p w14:paraId="2224E153" w14:textId="77777777" w:rsidR="00212351" w:rsidRPr="004D7CFB" w:rsidRDefault="00212351" w:rsidP="00212351">
                            <w:pPr>
                              <w:widowControl w:val="0"/>
                              <w:spacing w:line="345" w:lineRule="auto"/>
                              <w:jc w:val="center"/>
                              <w:rPr>
                                <w:sz w:val="28"/>
                                <w:szCs w:val="28"/>
                              </w:rPr>
                            </w:pPr>
                            <w:r>
                              <w:rPr>
                                <w:sz w:val="28"/>
                                <w:szCs w:val="28"/>
                              </w:rPr>
                              <w:t xml:space="preserve">Sunderland </w:t>
                            </w:r>
                            <w:r w:rsidRPr="004D7CFB">
                              <w:rPr>
                                <w:sz w:val="28"/>
                                <w:szCs w:val="28"/>
                              </w:rPr>
                              <w:t>SR6 9JP</w:t>
                            </w:r>
                          </w:p>
                          <w:p w14:paraId="7BE4F9E0" w14:textId="77777777" w:rsidR="00212351" w:rsidRDefault="00212351" w:rsidP="00212351">
                            <w:pPr>
                              <w:widowControl w:val="0"/>
                              <w:spacing w:line="345" w:lineRule="auto"/>
                              <w:jc w:val="center"/>
                              <w:rPr>
                                <w:sz w:val="28"/>
                                <w:szCs w:val="28"/>
                              </w:rPr>
                            </w:pPr>
                            <w:r w:rsidRPr="004D7CFB">
                              <w:rPr>
                                <w:sz w:val="28"/>
                                <w:szCs w:val="28"/>
                              </w:rPr>
                              <w:t>This will be released on You Tube for any who choose to join us,</w:t>
                            </w:r>
                          </w:p>
                          <w:p w14:paraId="1A530694" w14:textId="77777777" w:rsidR="00212351" w:rsidRPr="004D7CFB" w:rsidRDefault="00212351" w:rsidP="00212351">
                            <w:pPr>
                              <w:widowControl w:val="0"/>
                              <w:spacing w:line="345" w:lineRule="auto"/>
                              <w:jc w:val="center"/>
                              <w:rPr>
                                <w:sz w:val="28"/>
                                <w:szCs w:val="28"/>
                              </w:rPr>
                            </w:pPr>
                            <w:r w:rsidRPr="004D7CFB">
                              <w:rPr>
                                <w:sz w:val="28"/>
                                <w:szCs w:val="28"/>
                              </w:rPr>
                              <w:t xml:space="preserve">to worship with us, </w:t>
                            </w:r>
                            <w:r>
                              <w:rPr>
                                <w:sz w:val="28"/>
                                <w:szCs w:val="28"/>
                              </w:rPr>
                              <w:t xml:space="preserve">as we celebrate our ongoing journeys </w:t>
                            </w:r>
                            <w:r w:rsidRPr="004D7CFB">
                              <w:rPr>
                                <w:sz w:val="28"/>
                                <w:szCs w:val="28"/>
                              </w:rPr>
                              <w:t xml:space="preserve">together </w:t>
                            </w:r>
                            <w:r>
                              <w:rPr>
                                <w:sz w:val="28"/>
                                <w:szCs w:val="28"/>
                              </w:rPr>
                              <w:t xml:space="preserve">and </w:t>
                            </w:r>
                            <w:r w:rsidRPr="004D7CFB">
                              <w:rPr>
                                <w:sz w:val="28"/>
                                <w:szCs w:val="28"/>
                              </w:rPr>
                              <w:t>apart,</w:t>
                            </w:r>
                            <w:r>
                              <w:rPr>
                                <w:sz w:val="28"/>
                                <w:szCs w:val="28"/>
                              </w:rPr>
                              <w:t xml:space="preserve"> </w:t>
                            </w:r>
                            <w:r>
                              <w:rPr>
                                <w:sz w:val="28"/>
                                <w:szCs w:val="28"/>
                              </w:rPr>
                              <w:tab/>
                            </w:r>
                            <w:r w:rsidRPr="004D7CFB">
                              <w:rPr>
                                <w:sz w:val="28"/>
                                <w:szCs w:val="28"/>
                              </w:rPr>
                              <w:t>by the 7th of October 2020</w:t>
                            </w:r>
                          </w:p>
                          <w:p w14:paraId="7E302D82" w14:textId="77777777" w:rsidR="00212351" w:rsidRPr="004D7CFB" w:rsidRDefault="00C12FEA" w:rsidP="00212351">
                            <w:pPr>
                              <w:widowControl w:val="0"/>
                              <w:spacing w:line="345" w:lineRule="auto"/>
                              <w:jc w:val="center"/>
                              <w:rPr>
                                <w:sz w:val="28"/>
                                <w:szCs w:val="28"/>
                              </w:rPr>
                            </w:pPr>
                            <w:hyperlink r:id="rId38" w:history="1">
                              <w:r w:rsidR="00212351" w:rsidRPr="004D7CFB">
                                <w:rPr>
                                  <w:rStyle w:val="Hyperlink"/>
                                  <w:sz w:val="28"/>
                                  <w:szCs w:val="28"/>
                                </w:rPr>
                                <w:t>https://www.youtube.com/channel/UCFgX-JjMdJk8UqMWCZCDfXg</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720E9" id="_x0000_t202" coordsize="21600,21600" o:spt="202" path="m,l,21600r21600,l21600,xe">
                <v:stroke joinstyle="miter"/>
                <v:path gradientshapeok="t" o:connecttype="rect"/>
              </v:shapetype>
              <v:shape id="Text Box 6" o:spid="_x0000_s1026" type="#_x0000_t202" style="position:absolute;left:0;text-align:left;margin-left:74.3pt;margin-top:603.95pt;width:451.05pt;height:170.55pt;z-index:2516531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" stroked="f">
                <v:textbox inset="2.88pt,2.88pt,2.88pt,2.88pt">
                  <w:txbxContent>
                    <w:p w14:paraId="30B8E11E" w14:textId="77777777" w:rsidR="00212351" w:rsidRPr="004D7CFB" w:rsidRDefault="00212351" w:rsidP="00212351">
                      <w:pPr>
                        <w:widowControl w:val="0"/>
                        <w:spacing w:line="345" w:lineRule="auto"/>
                        <w:jc w:val="center"/>
                        <w:rPr>
                          <w:b/>
                          <w:bCs/>
                          <w:sz w:val="28"/>
                          <w:szCs w:val="28"/>
                        </w:rPr>
                      </w:pPr>
                      <w:r w:rsidRPr="004D7CFB">
                        <w:rPr>
                          <w:sz w:val="28"/>
                          <w:szCs w:val="28"/>
                        </w:rPr>
                        <w:t xml:space="preserve">The induction will be filmed on: </w:t>
                      </w:r>
                      <w:r w:rsidRPr="004D7CFB">
                        <w:rPr>
                          <w:b/>
                          <w:bCs/>
                          <w:sz w:val="28"/>
                          <w:szCs w:val="28"/>
                        </w:rPr>
                        <w:t>26th of September 2020</w:t>
                      </w:r>
                    </w:p>
                    <w:p w14:paraId="3FA11810" w14:textId="77777777" w:rsidR="00212351" w:rsidRDefault="00212351" w:rsidP="00212351">
                      <w:pPr>
                        <w:widowControl w:val="0"/>
                        <w:spacing w:line="345" w:lineRule="auto"/>
                        <w:jc w:val="center"/>
                        <w:rPr>
                          <w:sz w:val="28"/>
                          <w:szCs w:val="28"/>
                        </w:rPr>
                      </w:pPr>
                      <w:r w:rsidRPr="004D7CFB">
                        <w:rPr>
                          <w:sz w:val="28"/>
                          <w:szCs w:val="28"/>
                        </w:rPr>
                        <w:t xml:space="preserve">At: </w:t>
                      </w:r>
                      <w:r w:rsidRPr="004D7CFB">
                        <w:rPr>
                          <w:b/>
                          <w:bCs/>
                          <w:sz w:val="28"/>
                          <w:szCs w:val="28"/>
                        </w:rPr>
                        <w:t>Roker United Reformed Church</w:t>
                      </w:r>
                      <w:r w:rsidRPr="004D7CFB">
                        <w:rPr>
                          <w:sz w:val="28"/>
                          <w:szCs w:val="28"/>
                        </w:rPr>
                        <w:t>,</w:t>
                      </w:r>
                    </w:p>
                    <w:p w14:paraId="2224E153" w14:textId="77777777" w:rsidR="00212351" w:rsidRPr="004D7CFB" w:rsidRDefault="00212351" w:rsidP="00212351">
                      <w:pPr>
                        <w:widowControl w:val="0"/>
                        <w:spacing w:line="345" w:lineRule="auto"/>
                        <w:jc w:val="center"/>
                        <w:rPr>
                          <w:sz w:val="28"/>
                          <w:szCs w:val="28"/>
                        </w:rPr>
                      </w:pPr>
                      <w:r>
                        <w:rPr>
                          <w:sz w:val="28"/>
                          <w:szCs w:val="28"/>
                        </w:rPr>
                        <w:t xml:space="preserve">Sunderland </w:t>
                      </w:r>
                      <w:r w:rsidRPr="004D7CFB">
                        <w:rPr>
                          <w:sz w:val="28"/>
                          <w:szCs w:val="28"/>
                        </w:rPr>
                        <w:t>SR6 9JP</w:t>
                      </w:r>
                    </w:p>
                    <w:p w14:paraId="7BE4F9E0" w14:textId="77777777" w:rsidR="00212351" w:rsidRDefault="00212351" w:rsidP="00212351">
                      <w:pPr>
                        <w:widowControl w:val="0"/>
                        <w:spacing w:line="345" w:lineRule="auto"/>
                        <w:jc w:val="center"/>
                        <w:rPr>
                          <w:sz w:val="28"/>
                          <w:szCs w:val="28"/>
                        </w:rPr>
                      </w:pPr>
                      <w:r w:rsidRPr="004D7CFB">
                        <w:rPr>
                          <w:sz w:val="28"/>
                          <w:szCs w:val="28"/>
                        </w:rPr>
                        <w:t>This will be released on You Tube for any who choose to join us,</w:t>
                      </w:r>
                    </w:p>
                    <w:p w14:paraId="1A530694" w14:textId="77777777" w:rsidR="00212351" w:rsidRPr="004D7CFB" w:rsidRDefault="00212351" w:rsidP="00212351">
                      <w:pPr>
                        <w:widowControl w:val="0"/>
                        <w:spacing w:line="345" w:lineRule="auto"/>
                        <w:jc w:val="center"/>
                        <w:rPr>
                          <w:sz w:val="28"/>
                          <w:szCs w:val="28"/>
                        </w:rPr>
                      </w:pPr>
                      <w:r w:rsidRPr="004D7CFB">
                        <w:rPr>
                          <w:sz w:val="28"/>
                          <w:szCs w:val="28"/>
                        </w:rPr>
                        <w:t xml:space="preserve">to worship with us, </w:t>
                      </w:r>
                      <w:r>
                        <w:rPr>
                          <w:sz w:val="28"/>
                          <w:szCs w:val="28"/>
                        </w:rPr>
                        <w:t xml:space="preserve">as we celebrate our ongoing journeys </w:t>
                      </w:r>
                      <w:r w:rsidRPr="004D7CFB">
                        <w:rPr>
                          <w:sz w:val="28"/>
                          <w:szCs w:val="28"/>
                        </w:rPr>
                        <w:t xml:space="preserve">together </w:t>
                      </w:r>
                      <w:r>
                        <w:rPr>
                          <w:sz w:val="28"/>
                          <w:szCs w:val="28"/>
                        </w:rPr>
                        <w:t xml:space="preserve">and </w:t>
                      </w:r>
                      <w:r w:rsidRPr="004D7CFB">
                        <w:rPr>
                          <w:sz w:val="28"/>
                          <w:szCs w:val="28"/>
                        </w:rPr>
                        <w:t>apart,</w:t>
                      </w:r>
                      <w:r>
                        <w:rPr>
                          <w:sz w:val="28"/>
                          <w:szCs w:val="28"/>
                        </w:rPr>
                        <w:t xml:space="preserve"> </w:t>
                      </w:r>
                      <w:r>
                        <w:rPr>
                          <w:sz w:val="28"/>
                          <w:szCs w:val="28"/>
                        </w:rPr>
                        <w:tab/>
                      </w:r>
                      <w:r w:rsidRPr="004D7CFB">
                        <w:rPr>
                          <w:sz w:val="28"/>
                          <w:szCs w:val="28"/>
                        </w:rPr>
                        <w:t>by the 7th of October 2020</w:t>
                      </w:r>
                    </w:p>
                    <w:p w14:paraId="7E302D82" w14:textId="77777777" w:rsidR="00212351" w:rsidRPr="004D7CFB" w:rsidRDefault="00C12FEA" w:rsidP="00212351">
                      <w:pPr>
                        <w:widowControl w:val="0"/>
                        <w:spacing w:line="345" w:lineRule="auto"/>
                        <w:jc w:val="center"/>
                        <w:rPr>
                          <w:sz w:val="28"/>
                          <w:szCs w:val="28"/>
                        </w:rPr>
                      </w:pPr>
                      <w:hyperlink r:id="rId39" w:history="1">
                        <w:r w:rsidR="00212351" w:rsidRPr="004D7CFB">
                          <w:rPr>
                            <w:rStyle w:val="Hyperlink"/>
                            <w:sz w:val="28"/>
                            <w:szCs w:val="28"/>
                          </w:rPr>
                          <w:t>https://www.youtube.com/channel/UCFgX-JjMdJk8UqMWCZCDfXg</w:t>
                        </w:r>
                      </w:hyperlink>
                    </w:p>
                  </w:txbxContent>
                </v:textbox>
                <w10:wrap anchorx="margin"/>
              </v:shape>
            </w:pict>
          </mc:Fallback>
        </mc:AlternateContent>
      </w:r>
      <w:r w:rsidR="002D5695" w:rsidRPr="00141A46">
        <w:rPr>
          <w:b/>
          <w:sz w:val="16"/>
          <w:szCs w:val="16"/>
        </w:rPr>
        <w:t xml:space="preserve">Copy for </w:t>
      </w:r>
      <w:r w:rsidR="009D2E25">
        <w:rPr>
          <w:b/>
          <w:sz w:val="16"/>
          <w:szCs w:val="16"/>
        </w:rPr>
        <w:t>October</w:t>
      </w:r>
      <w:r w:rsidR="003B5D5A" w:rsidRPr="00141A46">
        <w:rPr>
          <w:b/>
          <w:sz w:val="16"/>
          <w:szCs w:val="16"/>
        </w:rPr>
        <w:t xml:space="preserve"> </w:t>
      </w:r>
      <w:r w:rsidR="002D5695" w:rsidRPr="00141A46">
        <w:rPr>
          <w:b/>
          <w:sz w:val="16"/>
          <w:szCs w:val="16"/>
        </w:rPr>
        <w:t>Newslette</w:t>
      </w:r>
      <w:r w:rsidR="00F757F9" w:rsidRPr="00141A46">
        <w:rPr>
          <w:b/>
          <w:sz w:val="16"/>
          <w:szCs w:val="16"/>
        </w:rPr>
        <w:t xml:space="preserve">r </w:t>
      </w:r>
      <w:r w:rsidR="002D5695" w:rsidRPr="00141A46">
        <w:rPr>
          <w:b/>
          <w:sz w:val="16"/>
          <w:szCs w:val="16"/>
        </w:rPr>
        <w:t xml:space="preserve">by </w:t>
      </w:r>
      <w:r w:rsidR="009D2E25">
        <w:rPr>
          <w:b/>
          <w:sz w:val="16"/>
          <w:szCs w:val="16"/>
        </w:rPr>
        <w:t>19 September</w:t>
      </w:r>
      <w:r w:rsidR="00E80CA1" w:rsidRPr="00141A46">
        <w:rPr>
          <w:b/>
          <w:sz w:val="16"/>
          <w:szCs w:val="16"/>
        </w:rPr>
        <w:t xml:space="preserve"> </w:t>
      </w:r>
      <w:r w:rsidR="009A4F87" w:rsidRPr="00141A46">
        <w:rPr>
          <w:b/>
          <w:sz w:val="16"/>
          <w:szCs w:val="16"/>
        </w:rPr>
        <w:t>to</w:t>
      </w:r>
    </w:p>
    <w:p w14:paraId="1C68B83D" w14:textId="77777777" w:rsidR="008A0C29" w:rsidRPr="00141A46" w:rsidRDefault="008A0C29" w:rsidP="008A0C29">
      <w:pPr>
        <w:jc w:val="center"/>
        <w:rPr>
          <w:bCs/>
          <w:sz w:val="16"/>
          <w:szCs w:val="16"/>
        </w:rPr>
      </w:pPr>
      <w:r w:rsidRPr="00141A46">
        <w:rPr>
          <w:bCs/>
          <w:sz w:val="16"/>
          <w:szCs w:val="16"/>
        </w:rPr>
        <w:t>Editor: Anne Anderson</w:t>
      </w:r>
      <w:r w:rsidR="002D5695" w:rsidRPr="00141A46">
        <w:rPr>
          <w:bCs/>
          <w:sz w:val="16"/>
          <w:szCs w:val="16"/>
        </w:rPr>
        <w:t xml:space="preserve"> (rosina.anderson1503@ntlworld.com)</w:t>
      </w:r>
    </w:p>
    <w:sectPr w:rsidR="008A0C29" w:rsidRPr="00141A46" w:rsidSect="00F237CB">
      <w:footerReference w:type="even" r:id="rId40"/>
      <w:footerReference w:type="default" r:id="rId41"/>
      <w:pgSz w:w="8420" w:h="11907" w:orient="landscape" w:code="9"/>
      <w:pgMar w:top="567" w:right="1100" w:bottom="284" w:left="85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A0760" w14:textId="77777777" w:rsidR="00C12FEA" w:rsidRDefault="00C12FEA">
      <w:r>
        <w:separator/>
      </w:r>
    </w:p>
  </w:endnote>
  <w:endnote w:type="continuationSeparator" w:id="0">
    <w:p w14:paraId="0B075FC6" w14:textId="77777777" w:rsidR="00C12FEA" w:rsidRDefault="00C12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9C30F" w14:textId="77777777" w:rsidR="00E10F4B" w:rsidRDefault="00E10F4B" w:rsidP="009B17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5DCC6B3" w14:textId="77777777" w:rsidR="00E10F4B" w:rsidRDefault="00E10F4B" w:rsidP="009B17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247BC" w14:textId="77777777" w:rsidR="00E10F4B" w:rsidRDefault="00E10F4B" w:rsidP="009B17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00AD3">
      <w:rPr>
        <w:rStyle w:val="PageNumber"/>
        <w:noProof/>
      </w:rPr>
      <w:t>8</w:t>
    </w:r>
    <w:r>
      <w:rPr>
        <w:rStyle w:val="PageNumber"/>
      </w:rPr>
      <w:fldChar w:fldCharType="end"/>
    </w:r>
  </w:p>
  <w:p w14:paraId="1DC6BC62" w14:textId="77777777" w:rsidR="00E10F4B" w:rsidRDefault="00E10F4B" w:rsidP="009B17B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DDBB1" w14:textId="77777777" w:rsidR="00C12FEA" w:rsidRDefault="00C12FEA">
      <w:r>
        <w:separator/>
      </w:r>
    </w:p>
  </w:footnote>
  <w:footnote w:type="continuationSeparator" w:id="0">
    <w:p w14:paraId="575C60E2" w14:textId="77777777" w:rsidR="00C12FEA" w:rsidRDefault="00C12F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6644AC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32431D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66005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464448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06E87C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FF6CFD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49845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158842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728FC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3A590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827D1F"/>
    <w:multiLevelType w:val="hybridMultilevel"/>
    <w:tmpl w:val="D0028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BB41BE"/>
    <w:multiLevelType w:val="hybridMultilevel"/>
    <w:tmpl w:val="9C6A25B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0CA25BD0"/>
    <w:multiLevelType w:val="hybridMultilevel"/>
    <w:tmpl w:val="03BEF9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1587E6D"/>
    <w:multiLevelType w:val="hybridMultilevel"/>
    <w:tmpl w:val="BA12D1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5E92D5F"/>
    <w:multiLevelType w:val="hybridMultilevel"/>
    <w:tmpl w:val="8B9417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8FC332C"/>
    <w:multiLevelType w:val="hybridMultilevel"/>
    <w:tmpl w:val="C538B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0477F9"/>
    <w:multiLevelType w:val="hybridMultilevel"/>
    <w:tmpl w:val="D50E3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7552DFB"/>
    <w:multiLevelType w:val="hybridMultilevel"/>
    <w:tmpl w:val="4198D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9A84278"/>
    <w:multiLevelType w:val="hybridMultilevel"/>
    <w:tmpl w:val="F9A615B0"/>
    <w:lvl w:ilvl="0" w:tplc="5438381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DA493C"/>
    <w:multiLevelType w:val="hybridMultilevel"/>
    <w:tmpl w:val="A266BFA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2E8D108F"/>
    <w:multiLevelType w:val="multilevel"/>
    <w:tmpl w:val="E87EE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B8309C"/>
    <w:multiLevelType w:val="hybridMultilevel"/>
    <w:tmpl w:val="3A900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327990"/>
    <w:multiLevelType w:val="hybridMultilevel"/>
    <w:tmpl w:val="A80A1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643B17"/>
    <w:multiLevelType w:val="hybridMultilevel"/>
    <w:tmpl w:val="3DD46F4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4" w15:restartNumberingAfterBreak="0">
    <w:nsid w:val="3D9545BC"/>
    <w:multiLevelType w:val="hybridMultilevel"/>
    <w:tmpl w:val="1C680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F976C7"/>
    <w:multiLevelType w:val="hybridMultilevel"/>
    <w:tmpl w:val="ED4E8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15347B6"/>
    <w:multiLevelType w:val="hybridMultilevel"/>
    <w:tmpl w:val="C11E28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1F51219"/>
    <w:multiLevelType w:val="hybridMultilevel"/>
    <w:tmpl w:val="D74281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E753E2"/>
    <w:multiLevelType w:val="hybridMultilevel"/>
    <w:tmpl w:val="BB322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9516873"/>
    <w:multiLevelType w:val="hybridMultilevel"/>
    <w:tmpl w:val="ABC4EB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A085956"/>
    <w:multiLevelType w:val="hybridMultilevel"/>
    <w:tmpl w:val="FE7EF6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C4A7772"/>
    <w:multiLevelType w:val="hybridMultilevel"/>
    <w:tmpl w:val="31B68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6C1677"/>
    <w:multiLevelType w:val="hybridMultilevel"/>
    <w:tmpl w:val="1D2A4C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1A90329"/>
    <w:multiLevelType w:val="hybridMultilevel"/>
    <w:tmpl w:val="D3E0D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1CB30C0"/>
    <w:multiLevelType w:val="hybridMultilevel"/>
    <w:tmpl w:val="E996B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B60214"/>
    <w:multiLevelType w:val="hybridMultilevel"/>
    <w:tmpl w:val="E5162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EC75C1"/>
    <w:multiLevelType w:val="hybridMultilevel"/>
    <w:tmpl w:val="74D2FD2C"/>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7" w15:restartNumberingAfterBreak="0">
    <w:nsid w:val="575C2C36"/>
    <w:multiLevelType w:val="hybridMultilevel"/>
    <w:tmpl w:val="88B63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CB5A48"/>
    <w:multiLevelType w:val="hybridMultilevel"/>
    <w:tmpl w:val="9A42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5723E4"/>
    <w:multiLevelType w:val="hybridMultilevel"/>
    <w:tmpl w:val="4ADC5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38683B"/>
    <w:multiLevelType w:val="hybridMultilevel"/>
    <w:tmpl w:val="EE12BED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96788E"/>
    <w:multiLevelType w:val="hybridMultilevel"/>
    <w:tmpl w:val="82D0E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D510742"/>
    <w:multiLevelType w:val="hybridMultilevel"/>
    <w:tmpl w:val="1A021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D33272"/>
    <w:multiLevelType w:val="hybridMultilevel"/>
    <w:tmpl w:val="ECAC4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201774"/>
    <w:multiLevelType w:val="hybridMultilevel"/>
    <w:tmpl w:val="C95C8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5812882"/>
    <w:multiLevelType w:val="hybridMultilevel"/>
    <w:tmpl w:val="80107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36"/>
  </w:num>
  <w:num w:numId="3">
    <w:abstractNumId w:val="11"/>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0"/>
  </w:num>
  <w:num w:numId="14">
    <w:abstractNumId w:val="19"/>
  </w:num>
  <w:num w:numId="15">
    <w:abstractNumId w:val="40"/>
  </w:num>
  <w:num w:numId="16">
    <w:abstractNumId w:val="27"/>
  </w:num>
  <w:num w:numId="17">
    <w:abstractNumId w:val="42"/>
  </w:num>
  <w:num w:numId="18">
    <w:abstractNumId w:val="12"/>
  </w:num>
  <w:num w:numId="19">
    <w:abstractNumId w:val="22"/>
  </w:num>
  <w:num w:numId="20">
    <w:abstractNumId w:val="45"/>
  </w:num>
  <w:num w:numId="21">
    <w:abstractNumId w:val="33"/>
  </w:num>
  <w:num w:numId="22">
    <w:abstractNumId w:val="34"/>
  </w:num>
  <w:num w:numId="23">
    <w:abstractNumId w:val="44"/>
  </w:num>
  <w:num w:numId="24">
    <w:abstractNumId w:val="21"/>
  </w:num>
  <w:num w:numId="25">
    <w:abstractNumId w:val="32"/>
  </w:num>
  <w:num w:numId="26">
    <w:abstractNumId w:val="38"/>
  </w:num>
  <w:num w:numId="27">
    <w:abstractNumId w:val="30"/>
  </w:num>
  <w:num w:numId="28">
    <w:abstractNumId w:val="10"/>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26"/>
  </w:num>
  <w:num w:numId="32">
    <w:abstractNumId w:val="43"/>
  </w:num>
  <w:num w:numId="33">
    <w:abstractNumId w:val="14"/>
  </w:num>
  <w:num w:numId="34">
    <w:abstractNumId w:val="37"/>
  </w:num>
  <w:num w:numId="35">
    <w:abstractNumId w:val="29"/>
  </w:num>
  <w:num w:numId="36">
    <w:abstractNumId w:val="41"/>
  </w:num>
  <w:num w:numId="37">
    <w:abstractNumId w:val="18"/>
  </w:num>
  <w:num w:numId="38">
    <w:abstractNumId w:val="13"/>
  </w:num>
  <w:num w:numId="39">
    <w:abstractNumId w:val="16"/>
  </w:num>
  <w:num w:numId="40">
    <w:abstractNumId w:val="15"/>
  </w:num>
  <w:num w:numId="41">
    <w:abstractNumId w:val="31"/>
  </w:num>
  <w:num w:numId="42">
    <w:abstractNumId w:val="39"/>
  </w:num>
  <w:num w:numId="43">
    <w:abstractNumId w:val="24"/>
  </w:num>
  <w:num w:numId="44">
    <w:abstractNumId w:val="35"/>
  </w:num>
  <w:num w:numId="45">
    <w:abstractNumId w:val="25"/>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9AC"/>
    <w:rsid w:val="00000AD3"/>
    <w:rsid w:val="000014EA"/>
    <w:rsid w:val="00005DA2"/>
    <w:rsid w:val="00013CD5"/>
    <w:rsid w:val="00014CE5"/>
    <w:rsid w:val="0001698D"/>
    <w:rsid w:val="00027B3C"/>
    <w:rsid w:val="0003752F"/>
    <w:rsid w:val="000377A6"/>
    <w:rsid w:val="000406D4"/>
    <w:rsid w:val="00040DD3"/>
    <w:rsid w:val="00044FB1"/>
    <w:rsid w:val="00045275"/>
    <w:rsid w:val="00052218"/>
    <w:rsid w:val="0005761D"/>
    <w:rsid w:val="00067D79"/>
    <w:rsid w:val="00081713"/>
    <w:rsid w:val="000829A9"/>
    <w:rsid w:val="00087C53"/>
    <w:rsid w:val="00090A74"/>
    <w:rsid w:val="00090DAE"/>
    <w:rsid w:val="000A4661"/>
    <w:rsid w:val="000A63CE"/>
    <w:rsid w:val="000A79F3"/>
    <w:rsid w:val="000B1A9E"/>
    <w:rsid w:val="000B455A"/>
    <w:rsid w:val="000B4C94"/>
    <w:rsid w:val="000B7B41"/>
    <w:rsid w:val="000C1D97"/>
    <w:rsid w:val="000C23FE"/>
    <w:rsid w:val="000C410D"/>
    <w:rsid w:val="000C5DC9"/>
    <w:rsid w:val="000D1D32"/>
    <w:rsid w:val="000D2CF5"/>
    <w:rsid w:val="000D7012"/>
    <w:rsid w:val="000E26EA"/>
    <w:rsid w:val="000E6CB8"/>
    <w:rsid w:val="000F00B9"/>
    <w:rsid w:val="00106934"/>
    <w:rsid w:val="00107F77"/>
    <w:rsid w:val="001141D7"/>
    <w:rsid w:val="001152CB"/>
    <w:rsid w:val="00123967"/>
    <w:rsid w:val="00124057"/>
    <w:rsid w:val="001248DD"/>
    <w:rsid w:val="00125A20"/>
    <w:rsid w:val="00132B98"/>
    <w:rsid w:val="001338F3"/>
    <w:rsid w:val="00141A46"/>
    <w:rsid w:val="00142AF1"/>
    <w:rsid w:val="00143CA1"/>
    <w:rsid w:val="0014533D"/>
    <w:rsid w:val="00146620"/>
    <w:rsid w:val="00152C3A"/>
    <w:rsid w:val="00156676"/>
    <w:rsid w:val="00160615"/>
    <w:rsid w:val="001611E9"/>
    <w:rsid w:val="00171DE4"/>
    <w:rsid w:val="001735DF"/>
    <w:rsid w:val="001739B4"/>
    <w:rsid w:val="00174A99"/>
    <w:rsid w:val="00186617"/>
    <w:rsid w:val="001866C6"/>
    <w:rsid w:val="0019288F"/>
    <w:rsid w:val="00192C4B"/>
    <w:rsid w:val="00196744"/>
    <w:rsid w:val="00197C28"/>
    <w:rsid w:val="001A0194"/>
    <w:rsid w:val="001B0901"/>
    <w:rsid w:val="001B184B"/>
    <w:rsid w:val="001B2507"/>
    <w:rsid w:val="001B470E"/>
    <w:rsid w:val="001B5EFD"/>
    <w:rsid w:val="001B68E7"/>
    <w:rsid w:val="001B6CE6"/>
    <w:rsid w:val="001C2C8B"/>
    <w:rsid w:val="001C6C71"/>
    <w:rsid w:val="001D00BF"/>
    <w:rsid w:val="001D6944"/>
    <w:rsid w:val="001E05AE"/>
    <w:rsid w:val="001E068B"/>
    <w:rsid w:val="001E5841"/>
    <w:rsid w:val="001F0330"/>
    <w:rsid w:val="001F0C2D"/>
    <w:rsid w:val="001F1534"/>
    <w:rsid w:val="001F15FD"/>
    <w:rsid w:val="001F3A8F"/>
    <w:rsid w:val="001F53EB"/>
    <w:rsid w:val="00202E40"/>
    <w:rsid w:val="00205366"/>
    <w:rsid w:val="00206F70"/>
    <w:rsid w:val="00207B35"/>
    <w:rsid w:val="00207DB7"/>
    <w:rsid w:val="00212351"/>
    <w:rsid w:val="00217B2F"/>
    <w:rsid w:val="0022163D"/>
    <w:rsid w:val="00222966"/>
    <w:rsid w:val="00224E50"/>
    <w:rsid w:val="00235874"/>
    <w:rsid w:val="00235EF2"/>
    <w:rsid w:val="00235F95"/>
    <w:rsid w:val="002369C5"/>
    <w:rsid w:val="002402FC"/>
    <w:rsid w:val="002410A3"/>
    <w:rsid w:val="0024677A"/>
    <w:rsid w:val="002500BA"/>
    <w:rsid w:val="00250761"/>
    <w:rsid w:val="002570A4"/>
    <w:rsid w:val="002616E8"/>
    <w:rsid w:val="002647F2"/>
    <w:rsid w:val="0026677C"/>
    <w:rsid w:val="00266AF1"/>
    <w:rsid w:val="00267AA9"/>
    <w:rsid w:val="00270358"/>
    <w:rsid w:val="002717DB"/>
    <w:rsid w:val="002736A4"/>
    <w:rsid w:val="002772A6"/>
    <w:rsid w:val="00277535"/>
    <w:rsid w:val="00277D84"/>
    <w:rsid w:val="00282AC7"/>
    <w:rsid w:val="00285269"/>
    <w:rsid w:val="002901D3"/>
    <w:rsid w:val="00291069"/>
    <w:rsid w:val="00295CDA"/>
    <w:rsid w:val="0029619E"/>
    <w:rsid w:val="00297471"/>
    <w:rsid w:val="002A22DD"/>
    <w:rsid w:val="002A5658"/>
    <w:rsid w:val="002A7DE7"/>
    <w:rsid w:val="002B43BD"/>
    <w:rsid w:val="002C5FCD"/>
    <w:rsid w:val="002D1474"/>
    <w:rsid w:val="002D1ACD"/>
    <w:rsid w:val="002D3A5F"/>
    <w:rsid w:val="002D3A64"/>
    <w:rsid w:val="002D4509"/>
    <w:rsid w:val="002D5247"/>
    <w:rsid w:val="002D5695"/>
    <w:rsid w:val="002D5C83"/>
    <w:rsid w:val="002D6F38"/>
    <w:rsid w:val="002E4203"/>
    <w:rsid w:val="002E5834"/>
    <w:rsid w:val="002E7537"/>
    <w:rsid w:val="002E7696"/>
    <w:rsid w:val="00300EB7"/>
    <w:rsid w:val="003021D5"/>
    <w:rsid w:val="0030682F"/>
    <w:rsid w:val="00312F69"/>
    <w:rsid w:val="00313E18"/>
    <w:rsid w:val="00316F17"/>
    <w:rsid w:val="003223A1"/>
    <w:rsid w:val="00322F75"/>
    <w:rsid w:val="00323369"/>
    <w:rsid w:val="0032382A"/>
    <w:rsid w:val="00325118"/>
    <w:rsid w:val="0032733F"/>
    <w:rsid w:val="003413AB"/>
    <w:rsid w:val="003429A8"/>
    <w:rsid w:val="00352638"/>
    <w:rsid w:val="00352BD2"/>
    <w:rsid w:val="00355564"/>
    <w:rsid w:val="00364528"/>
    <w:rsid w:val="0037127A"/>
    <w:rsid w:val="003735BE"/>
    <w:rsid w:val="00374204"/>
    <w:rsid w:val="00374DF6"/>
    <w:rsid w:val="003754E4"/>
    <w:rsid w:val="00380535"/>
    <w:rsid w:val="00382AD0"/>
    <w:rsid w:val="003877AB"/>
    <w:rsid w:val="00392D62"/>
    <w:rsid w:val="00394D8A"/>
    <w:rsid w:val="003A7C3C"/>
    <w:rsid w:val="003B544C"/>
    <w:rsid w:val="003B5D5A"/>
    <w:rsid w:val="003C0A32"/>
    <w:rsid w:val="003C2251"/>
    <w:rsid w:val="003D3357"/>
    <w:rsid w:val="003D48FB"/>
    <w:rsid w:val="003D62CC"/>
    <w:rsid w:val="003D6A35"/>
    <w:rsid w:val="003D75CA"/>
    <w:rsid w:val="003E1D58"/>
    <w:rsid w:val="003E217D"/>
    <w:rsid w:val="003E2EC4"/>
    <w:rsid w:val="003F0201"/>
    <w:rsid w:val="003F19AF"/>
    <w:rsid w:val="003F54BC"/>
    <w:rsid w:val="00402D74"/>
    <w:rsid w:val="004054BB"/>
    <w:rsid w:val="00407A24"/>
    <w:rsid w:val="00416D81"/>
    <w:rsid w:val="00422746"/>
    <w:rsid w:val="00426EB6"/>
    <w:rsid w:val="0042710F"/>
    <w:rsid w:val="00427ABA"/>
    <w:rsid w:val="004316A8"/>
    <w:rsid w:val="004326CE"/>
    <w:rsid w:val="00433625"/>
    <w:rsid w:val="004338F5"/>
    <w:rsid w:val="0044180E"/>
    <w:rsid w:val="00446E31"/>
    <w:rsid w:val="0045216B"/>
    <w:rsid w:val="004528ED"/>
    <w:rsid w:val="00454ACE"/>
    <w:rsid w:val="004567F5"/>
    <w:rsid w:val="00457FFB"/>
    <w:rsid w:val="00462F80"/>
    <w:rsid w:val="00463971"/>
    <w:rsid w:val="00465F3A"/>
    <w:rsid w:val="00475AB9"/>
    <w:rsid w:val="00476A51"/>
    <w:rsid w:val="00477E51"/>
    <w:rsid w:val="004842E4"/>
    <w:rsid w:val="004855DA"/>
    <w:rsid w:val="004934C6"/>
    <w:rsid w:val="004A77A3"/>
    <w:rsid w:val="004B292A"/>
    <w:rsid w:val="004B6DDA"/>
    <w:rsid w:val="004C245B"/>
    <w:rsid w:val="004C42BE"/>
    <w:rsid w:val="004C5051"/>
    <w:rsid w:val="004D1472"/>
    <w:rsid w:val="004D1778"/>
    <w:rsid w:val="004D2542"/>
    <w:rsid w:val="004D7B98"/>
    <w:rsid w:val="004E2280"/>
    <w:rsid w:val="004E77F4"/>
    <w:rsid w:val="004F4CB7"/>
    <w:rsid w:val="004F6134"/>
    <w:rsid w:val="004F6795"/>
    <w:rsid w:val="004F6E58"/>
    <w:rsid w:val="004F72CD"/>
    <w:rsid w:val="00503408"/>
    <w:rsid w:val="00505101"/>
    <w:rsid w:val="00513176"/>
    <w:rsid w:val="00513AB4"/>
    <w:rsid w:val="005179DE"/>
    <w:rsid w:val="00523268"/>
    <w:rsid w:val="00524024"/>
    <w:rsid w:val="005262DF"/>
    <w:rsid w:val="0052679A"/>
    <w:rsid w:val="00527CAF"/>
    <w:rsid w:val="00533231"/>
    <w:rsid w:val="00547DA2"/>
    <w:rsid w:val="0055099C"/>
    <w:rsid w:val="00560EF6"/>
    <w:rsid w:val="00561299"/>
    <w:rsid w:val="005629DC"/>
    <w:rsid w:val="005636DD"/>
    <w:rsid w:val="00577B5A"/>
    <w:rsid w:val="00580E75"/>
    <w:rsid w:val="0059554B"/>
    <w:rsid w:val="00597645"/>
    <w:rsid w:val="00597D0E"/>
    <w:rsid w:val="005A28E4"/>
    <w:rsid w:val="005A2A9E"/>
    <w:rsid w:val="005A4350"/>
    <w:rsid w:val="005A5A41"/>
    <w:rsid w:val="005B7700"/>
    <w:rsid w:val="005C00C7"/>
    <w:rsid w:val="005C09AD"/>
    <w:rsid w:val="005C6B7E"/>
    <w:rsid w:val="005D1418"/>
    <w:rsid w:val="005D15E7"/>
    <w:rsid w:val="005D2645"/>
    <w:rsid w:val="005D3E3E"/>
    <w:rsid w:val="005D635D"/>
    <w:rsid w:val="005D7606"/>
    <w:rsid w:val="005E0A7C"/>
    <w:rsid w:val="005E6938"/>
    <w:rsid w:val="005E694C"/>
    <w:rsid w:val="005F2099"/>
    <w:rsid w:val="005F3ECB"/>
    <w:rsid w:val="005F3FC6"/>
    <w:rsid w:val="005F47CB"/>
    <w:rsid w:val="005F601A"/>
    <w:rsid w:val="005F7746"/>
    <w:rsid w:val="0060226B"/>
    <w:rsid w:val="0060390E"/>
    <w:rsid w:val="0060554E"/>
    <w:rsid w:val="00606EDC"/>
    <w:rsid w:val="0062034A"/>
    <w:rsid w:val="00621C9E"/>
    <w:rsid w:val="006258FD"/>
    <w:rsid w:val="00626A79"/>
    <w:rsid w:val="0063137F"/>
    <w:rsid w:val="00632186"/>
    <w:rsid w:val="00633769"/>
    <w:rsid w:val="006379E1"/>
    <w:rsid w:val="006407BE"/>
    <w:rsid w:val="00653E30"/>
    <w:rsid w:val="00654809"/>
    <w:rsid w:val="00655C8E"/>
    <w:rsid w:val="00661DFA"/>
    <w:rsid w:val="006661E6"/>
    <w:rsid w:val="00666841"/>
    <w:rsid w:val="0066702C"/>
    <w:rsid w:val="006672B8"/>
    <w:rsid w:val="006673E1"/>
    <w:rsid w:val="006730CB"/>
    <w:rsid w:val="006741EC"/>
    <w:rsid w:val="006755B6"/>
    <w:rsid w:val="006777EC"/>
    <w:rsid w:val="00684A0E"/>
    <w:rsid w:val="00685247"/>
    <w:rsid w:val="00691F1A"/>
    <w:rsid w:val="00693063"/>
    <w:rsid w:val="00693CC5"/>
    <w:rsid w:val="00696621"/>
    <w:rsid w:val="006A1C98"/>
    <w:rsid w:val="006A2512"/>
    <w:rsid w:val="006B1309"/>
    <w:rsid w:val="006B1A22"/>
    <w:rsid w:val="006B3F1E"/>
    <w:rsid w:val="006B7015"/>
    <w:rsid w:val="006C063C"/>
    <w:rsid w:val="006C5BC6"/>
    <w:rsid w:val="006D21C8"/>
    <w:rsid w:val="006D4534"/>
    <w:rsid w:val="006D4E6D"/>
    <w:rsid w:val="006D568A"/>
    <w:rsid w:val="006D6D7E"/>
    <w:rsid w:val="006E0FD0"/>
    <w:rsid w:val="006E3D76"/>
    <w:rsid w:val="006E411D"/>
    <w:rsid w:val="006F0787"/>
    <w:rsid w:val="006F2475"/>
    <w:rsid w:val="006F406A"/>
    <w:rsid w:val="00700DF3"/>
    <w:rsid w:val="007010D3"/>
    <w:rsid w:val="00703112"/>
    <w:rsid w:val="007037A8"/>
    <w:rsid w:val="00704195"/>
    <w:rsid w:val="00705636"/>
    <w:rsid w:val="00705F4A"/>
    <w:rsid w:val="00710D6E"/>
    <w:rsid w:val="007115C3"/>
    <w:rsid w:val="00715AD8"/>
    <w:rsid w:val="00733EC3"/>
    <w:rsid w:val="007367C8"/>
    <w:rsid w:val="007375D4"/>
    <w:rsid w:val="00742E4E"/>
    <w:rsid w:val="00747DE1"/>
    <w:rsid w:val="00751BD9"/>
    <w:rsid w:val="0075272E"/>
    <w:rsid w:val="00753AB5"/>
    <w:rsid w:val="0075442A"/>
    <w:rsid w:val="00754BFE"/>
    <w:rsid w:val="0076024D"/>
    <w:rsid w:val="00761ACF"/>
    <w:rsid w:val="00762969"/>
    <w:rsid w:val="007662D2"/>
    <w:rsid w:val="007675E4"/>
    <w:rsid w:val="00767F52"/>
    <w:rsid w:val="00771F92"/>
    <w:rsid w:val="00772611"/>
    <w:rsid w:val="00776F0C"/>
    <w:rsid w:val="007848FA"/>
    <w:rsid w:val="00786553"/>
    <w:rsid w:val="007906E2"/>
    <w:rsid w:val="00792085"/>
    <w:rsid w:val="0079351E"/>
    <w:rsid w:val="007953A7"/>
    <w:rsid w:val="007A0888"/>
    <w:rsid w:val="007A0F90"/>
    <w:rsid w:val="007A2D7E"/>
    <w:rsid w:val="007A385F"/>
    <w:rsid w:val="007A41A9"/>
    <w:rsid w:val="007B00C7"/>
    <w:rsid w:val="007B65C4"/>
    <w:rsid w:val="007B74D4"/>
    <w:rsid w:val="007B7E5E"/>
    <w:rsid w:val="007C08A6"/>
    <w:rsid w:val="007C3FF1"/>
    <w:rsid w:val="007C4998"/>
    <w:rsid w:val="007C6C2C"/>
    <w:rsid w:val="007D187A"/>
    <w:rsid w:val="007D2A02"/>
    <w:rsid w:val="007D4F32"/>
    <w:rsid w:val="007E3394"/>
    <w:rsid w:val="007F4EB5"/>
    <w:rsid w:val="007F5F31"/>
    <w:rsid w:val="007F7FA2"/>
    <w:rsid w:val="00800DAB"/>
    <w:rsid w:val="00802992"/>
    <w:rsid w:val="00804AB4"/>
    <w:rsid w:val="00805268"/>
    <w:rsid w:val="0081458F"/>
    <w:rsid w:val="00825E54"/>
    <w:rsid w:val="008260B1"/>
    <w:rsid w:val="0083104E"/>
    <w:rsid w:val="00831455"/>
    <w:rsid w:val="00840039"/>
    <w:rsid w:val="00840365"/>
    <w:rsid w:val="008411EA"/>
    <w:rsid w:val="0084269C"/>
    <w:rsid w:val="00842B76"/>
    <w:rsid w:val="00845BAE"/>
    <w:rsid w:val="00851EC2"/>
    <w:rsid w:val="00856C6C"/>
    <w:rsid w:val="00857FA6"/>
    <w:rsid w:val="00864C66"/>
    <w:rsid w:val="0086699F"/>
    <w:rsid w:val="00871BA8"/>
    <w:rsid w:val="00872EEE"/>
    <w:rsid w:val="008806AF"/>
    <w:rsid w:val="0088620B"/>
    <w:rsid w:val="00886783"/>
    <w:rsid w:val="00893E40"/>
    <w:rsid w:val="0089498D"/>
    <w:rsid w:val="008A0C29"/>
    <w:rsid w:val="008A2836"/>
    <w:rsid w:val="008A350A"/>
    <w:rsid w:val="008A3825"/>
    <w:rsid w:val="008A5F2D"/>
    <w:rsid w:val="008A66F0"/>
    <w:rsid w:val="008B4AD6"/>
    <w:rsid w:val="008B5239"/>
    <w:rsid w:val="008B5EE4"/>
    <w:rsid w:val="008C0A52"/>
    <w:rsid w:val="008C0CC7"/>
    <w:rsid w:val="008C2B59"/>
    <w:rsid w:val="008C4004"/>
    <w:rsid w:val="008D411B"/>
    <w:rsid w:val="008D5396"/>
    <w:rsid w:val="008D672E"/>
    <w:rsid w:val="008E0BBD"/>
    <w:rsid w:val="008E0E63"/>
    <w:rsid w:val="008F15C0"/>
    <w:rsid w:val="008F2389"/>
    <w:rsid w:val="008F51A5"/>
    <w:rsid w:val="008F71FA"/>
    <w:rsid w:val="00900B60"/>
    <w:rsid w:val="00902991"/>
    <w:rsid w:val="00904107"/>
    <w:rsid w:val="00913D11"/>
    <w:rsid w:val="0091413C"/>
    <w:rsid w:val="00914619"/>
    <w:rsid w:val="0092217C"/>
    <w:rsid w:val="00922AFC"/>
    <w:rsid w:val="009339B6"/>
    <w:rsid w:val="00935DD9"/>
    <w:rsid w:val="00936739"/>
    <w:rsid w:val="009421A6"/>
    <w:rsid w:val="0094326E"/>
    <w:rsid w:val="00943365"/>
    <w:rsid w:val="00944E56"/>
    <w:rsid w:val="009470AB"/>
    <w:rsid w:val="009473CC"/>
    <w:rsid w:val="009525BA"/>
    <w:rsid w:val="0095551F"/>
    <w:rsid w:val="0095606D"/>
    <w:rsid w:val="00956A56"/>
    <w:rsid w:val="00962257"/>
    <w:rsid w:val="00963972"/>
    <w:rsid w:val="00967628"/>
    <w:rsid w:val="0097484D"/>
    <w:rsid w:val="00976856"/>
    <w:rsid w:val="00976E24"/>
    <w:rsid w:val="00980396"/>
    <w:rsid w:val="009830D2"/>
    <w:rsid w:val="00983C17"/>
    <w:rsid w:val="00984137"/>
    <w:rsid w:val="009848E5"/>
    <w:rsid w:val="00990ABA"/>
    <w:rsid w:val="009929BF"/>
    <w:rsid w:val="009A13A2"/>
    <w:rsid w:val="009A4F87"/>
    <w:rsid w:val="009B17BD"/>
    <w:rsid w:val="009B1824"/>
    <w:rsid w:val="009B3EEB"/>
    <w:rsid w:val="009B4419"/>
    <w:rsid w:val="009B66FA"/>
    <w:rsid w:val="009B7D86"/>
    <w:rsid w:val="009C2700"/>
    <w:rsid w:val="009C42BF"/>
    <w:rsid w:val="009C685D"/>
    <w:rsid w:val="009D2DC6"/>
    <w:rsid w:val="009D2E25"/>
    <w:rsid w:val="009D3BE1"/>
    <w:rsid w:val="009D3D0B"/>
    <w:rsid w:val="009D4040"/>
    <w:rsid w:val="009D5BEC"/>
    <w:rsid w:val="009E1810"/>
    <w:rsid w:val="009E31D0"/>
    <w:rsid w:val="009E5C2F"/>
    <w:rsid w:val="009E6581"/>
    <w:rsid w:val="009F5E2C"/>
    <w:rsid w:val="009F633D"/>
    <w:rsid w:val="00A01E54"/>
    <w:rsid w:val="00A03431"/>
    <w:rsid w:val="00A0378B"/>
    <w:rsid w:val="00A1253A"/>
    <w:rsid w:val="00A13674"/>
    <w:rsid w:val="00A16E8B"/>
    <w:rsid w:val="00A2181B"/>
    <w:rsid w:val="00A2186F"/>
    <w:rsid w:val="00A21A4C"/>
    <w:rsid w:val="00A24845"/>
    <w:rsid w:val="00A27B9D"/>
    <w:rsid w:val="00A30E89"/>
    <w:rsid w:val="00A322E0"/>
    <w:rsid w:val="00A3234E"/>
    <w:rsid w:val="00A33470"/>
    <w:rsid w:val="00A34A5B"/>
    <w:rsid w:val="00A372B8"/>
    <w:rsid w:val="00A37E8D"/>
    <w:rsid w:val="00A4091D"/>
    <w:rsid w:val="00A501AC"/>
    <w:rsid w:val="00A50D6D"/>
    <w:rsid w:val="00A52ACC"/>
    <w:rsid w:val="00A5398F"/>
    <w:rsid w:val="00A56A2C"/>
    <w:rsid w:val="00A60354"/>
    <w:rsid w:val="00A60771"/>
    <w:rsid w:val="00A61049"/>
    <w:rsid w:val="00A610BB"/>
    <w:rsid w:val="00A6693C"/>
    <w:rsid w:val="00A66A3D"/>
    <w:rsid w:val="00A73A1B"/>
    <w:rsid w:val="00A7598E"/>
    <w:rsid w:val="00A80C22"/>
    <w:rsid w:val="00A86A63"/>
    <w:rsid w:val="00AA2DEC"/>
    <w:rsid w:val="00AA66FB"/>
    <w:rsid w:val="00AB436A"/>
    <w:rsid w:val="00AC1331"/>
    <w:rsid w:val="00AC3580"/>
    <w:rsid w:val="00AC6DA7"/>
    <w:rsid w:val="00AD0542"/>
    <w:rsid w:val="00AD17C7"/>
    <w:rsid w:val="00AD37E4"/>
    <w:rsid w:val="00AD65C3"/>
    <w:rsid w:val="00AD67F8"/>
    <w:rsid w:val="00AE1268"/>
    <w:rsid w:val="00AE1A45"/>
    <w:rsid w:val="00AE26E2"/>
    <w:rsid w:val="00AE7788"/>
    <w:rsid w:val="00AE7B46"/>
    <w:rsid w:val="00AF00C4"/>
    <w:rsid w:val="00AF0B0D"/>
    <w:rsid w:val="00AF0CF9"/>
    <w:rsid w:val="00AF113E"/>
    <w:rsid w:val="00AF16E5"/>
    <w:rsid w:val="00AF4E69"/>
    <w:rsid w:val="00AF56DB"/>
    <w:rsid w:val="00B0508E"/>
    <w:rsid w:val="00B0509F"/>
    <w:rsid w:val="00B051B5"/>
    <w:rsid w:val="00B10046"/>
    <w:rsid w:val="00B21F9E"/>
    <w:rsid w:val="00B23446"/>
    <w:rsid w:val="00B30B4D"/>
    <w:rsid w:val="00B32F66"/>
    <w:rsid w:val="00B35613"/>
    <w:rsid w:val="00B37B93"/>
    <w:rsid w:val="00B455F1"/>
    <w:rsid w:val="00B4778B"/>
    <w:rsid w:val="00B51239"/>
    <w:rsid w:val="00B520BA"/>
    <w:rsid w:val="00B53B7C"/>
    <w:rsid w:val="00B53C09"/>
    <w:rsid w:val="00B54C37"/>
    <w:rsid w:val="00B576A1"/>
    <w:rsid w:val="00B65139"/>
    <w:rsid w:val="00B65F65"/>
    <w:rsid w:val="00B71F94"/>
    <w:rsid w:val="00B743B2"/>
    <w:rsid w:val="00B7631C"/>
    <w:rsid w:val="00B818AD"/>
    <w:rsid w:val="00B8649E"/>
    <w:rsid w:val="00B903E3"/>
    <w:rsid w:val="00B928EA"/>
    <w:rsid w:val="00B92B5D"/>
    <w:rsid w:val="00B96612"/>
    <w:rsid w:val="00BA0EC4"/>
    <w:rsid w:val="00BA0F16"/>
    <w:rsid w:val="00BA486A"/>
    <w:rsid w:val="00BA5037"/>
    <w:rsid w:val="00BA7052"/>
    <w:rsid w:val="00BB4E2B"/>
    <w:rsid w:val="00BB710E"/>
    <w:rsid w:val="00BC3594"/>
    <w:rsid w:val="00BC5792"/>
    <w:rsid w:val="00BE08F3"/>
    <w:rsid w:val="00BE2D77"/>
    <w:rsid w:val="00BE3CAC"/>
    <w:rsid w:val="00BE496D"/>
    <w:rsid w:val="00BE5B5B"/>
    <w:rsid w:val="00BE6E9C"/>
    <w:rsid w:val="00BE7DFC"/>
    <w:rsid w:val="00BF36BE"/>
    <w:rsid w:val="00BF3E91"/>
    <w:rsid w:val="00BF41A8"/>
    <w:rsid w:val="00BF63C7"/>
    <w:rsid w:val="00C00178"/>
    <w:rsid w:val="00C0265E"/>
    <w:rsid w:val="00C04DA2"/>
    <w:rsid w:val="00C054D6"/>
    <w:rsid w:val="00C12FEA"/>
    <w:rsid w:val="00C147A0"/>
    <w:rsid w:val="00C176CE"/>
    <w:rsid w:val="00C210DC"/>
    <w:rsid w:val="00C24393"/>
    <w:rsid w:val="00C40406"/>
    <w:rsid w:val="00C429C7"/>
    <w:rsid w:val="00C43B9E"/>
    <w:rsid w:val="00C444E0"/>
    <w:rsid w:val="00C508AE"/>
    <w:rsid w:val="00C510B8"/>
    <w:rsid w:val="00C512E3"/>
    <w:rsid w:val="00C532BD"/>
    <w:rsid w:val="00C540D3"/>
    <w:rsid w:val="00C5596F"/>
    <w:rsid w:val="00C62F01"/>
    <w:rsid w:val="00C65A68"/>
    <w:rsid w:val="00C65DA0"/>
    <w:rsid w:val="00C725E7"/>
    <w:rsid w:val="00C808BE"/>
    <w:rsid w:val="00C81797"/>
    <w:rsid w:val="00C825D1"/>
    <w:rsid w:val="00C83642"/>
    <w:rsid w:val="00C86DF4"/>
    <w:rsid w:val="00C87340"/>
    <w:rsid w:val="00C926C5"/>
    <w:rsid w:val="00C933D2"/>
    <w:rsid w:val="00C9727D"/>
    <w:rsid w:val="00CA18F3"/>
    <w:rsid w:val="00CA358F"/>
    <w:rsid w:val="00CA3B27"/>
    <w:rsid w:val="00CA6150"/>
    <w:rsid w:val="00CA6DD2"/>
    <w:rsid w:val="00CB0578"/>
    <w:rsid w:val="00CB797E"/>
    <w:rsid w:val="00CC0A5B"/>
    <w:rsid w:val="00CC14A2"/>
    <w:rsid w:val="00CC4B58"/>
    <w:rsid w:val="00CC52A2"/>
    <w:rsid w:val="00CC6CDC"/>
    <w:rsid w:val="00CC79B5"/>
    <w:rsid w:val="00CD3481"/>
    <w:rsid w:val="00CD533A"/>
    <w:rsid w:val="00CD62D2"/>
    <w:rsid w:val="00CE2B6D"/>
    <w:rsid w:val="00CE32A3"/>
    <w:rsid w:val="00CE5742"/>
    <w:rsid w:val="00CF064A"/>
    <w:rsid w:val="00CF3BF7"/>
    <w:rsid w:val="00CF4C20"/>
    <w:rsid w:val="00D132D9"/>
    <w:rsid w:val="00D21D83"/>
    <w:rsid w:val="00D31A1C"/>
    <w:rsid w:val="00D36BB9"/>
    <w:rsid w:val="00D402F0"/>
    <w:rsid w:val="00D42B76"/>
    <w:rsid w:val="00D42D5B"/>
    <w:rsid w:val="00D505D6"/>
    <w:rsid w:val="00D53F05"/>
    <w:rsid w:val="00D57559"/>
    <w:rsid w:val="00D61AC8"/>
    <w:rsid w:val="00D62BCD"/>
    <w:rsid w:val="00D66AAB"/>
    <w:rsid w:val="00D70CF6"/>
    <w:rsid w:val="00D75708"/>
    <w:rsid w:val="00D80B42"/>
    <w:rsid w:val="00D81F65"/>
    <w:rsid w:val="00D87059"/>
    <w:rsid w:val="00D90223"/>
    <w:rsid w:val="00D9139B"/>
    <w:rsid w:val="00D9771F"/>
    <w:rsid w:val="00DA3DE0"/>
    <w:rsid w:val="00DA6EE2"/>
    <w:rsid w:val="00DA70D7"/>
    <w:rsid w:val="00DB0437"/>
    <w:rsid w:val="00DB06AC"/>
    <w:rsid w:val="00DB2ADB"/>
    <w:rsid w:val="00DB624A"/>
    <w:rsid w:val="00DD126C"/>
    <w:rsid w:val="00DD1E25"/>
    <w:rsid w:val="00DD1E91"/>
    <w:rsid w:val="00DD2851"/>
    <w:rsid w:val="00DD4DE5"/>
    <w:rsid w:val="00DD7B65"/>
    <w:rsid w:val="00DE14E8"/>
    <w:rsid w:val="00DE3465"/>
    <w:rsid w:val="00DE3575"/>
    <w:rsid w:val="00DE4661"/>
    <w:rsid w:val="00DE517A"/>
    <w:rsid w:val="00DE7739"/>
    <w:rsid w:val="00E00CD3"/>
    <w:rsid w:val="00E0358A"/>
    <w:rsid w:val="00E050F1"/>
    <w:rsid w:val="00E06DF3"/>
    <w:rsid w:val="00E104A7"/>
    <w:rsid w:val="00E10F4B"/>
    <w:rsid w:val="00E14C1A"/>
    <w:rsid w:val="00E216ED"/>
    <w:rsid w:val="00E2306A"/>
    <w:rsid w:val="00E2567E"/>
    <w:rsid w:val="00E25AFA"/>
    <w:rsid w:val="00E32881"/>
    <w:rsid w:val="00E4295C"/>
    <w:rsid w:val="00E43ECE"/>
    <w:rsid w:val="00E4565C"/>
    <w:rsid w:val="00E45C17"/>
    <w:rsid w:val="00E510C5"/>
    <w:rsid w:val="00E52911"/>
    <w:rsid w:val="00E52ACD"/>
    <w:rsid w:val="00E55D00"/>
    <w:rsid w:val="00E6172B"/>
    <w:rsid w:val="00E63011"/>
    <w:rsid w:val="00E659E5"/>
    <w:rsid w:val="00E67A2D"/>
    <w:rsid w:val="00E70D99"/>
    <w:rsid w:val="00E76093"/>
    <w:rsid w:val="00E80CA1"/>
    <w:rsid w:val="00E83FEE"/>
    <w:rsid w:val="00E871B9"/>
    <w:rsid w:val="00E95B97"/>
    <w:rsid w:val="00E96D83"/>
    <w:rsid w:val="00E9731F"/>
    <w:rsid w:val="00E979BD"/>
    <w:rsid w:val="00EA5080"/>
    <w:rsid w:val="00EA5A00"/>
    <w:rsid w:val="00EA5D1C"/>
    <w:rsid w:val="00EA65EB"/>
    <w:rsid w:val="00EB4743"/>
    <w:rsid w:val="00EB7510"/>
    <w:rsid w:val="00EC0F2B"/>
    <w:rsid w:val="00EC1D89"/>
    <w:rsid w:val="00EC47DF"/>
    <w:rsid w:val="00EC7CC6"/>
    <w:rsid w:val="00ED1DB8"/>
    <w:rsid w:val="00EE2F6B"/>
    <w:rsid w:val="00EF78F7"/>
    <w:rsid w:val="00F00697"/>
    <w:rsid w:val="00F01A4E"/>
    <w:rsid w:val="00F030F1"/>
    <w:rsid w:val="00F05D89"/>
    <w:rsid w:val="00F1286B"/>
    <w:rsid w:val="00F12D54"/>
    <w:rsid w:val="00F1360A"/>
    <w:rsid w:val="00F16837"/>
    <w:rsid w:val="00F20CD4"/>
    <w:rsid w:val="00F217E1"/>
    <w:rsid w:val="00F22247"/>
    <w:rsid w:val="00F224DB"/>
    <w:rsid w:val="00F237CB"/>
    <w:rsid w:val="00F238A5"/>
    <w:rsid w:val="00F25FA3"/>
    <w:rsid w:val="00F34662"/>
    <w:rsid w:val="00F34A27"/>
    <w:rsid w:val="00F369AC"/>
    <w:rsid w:val="00F4108A"/>
    <w:rsid w:val="00F413BE"/>
    <w:rsid w:val="00F44911"/>
    <w:rsid w:val="00F44A26"/>
    <w:rsid w:val="00F454E9"/>
    <w:rsid w:val="00F45696"/>
    <w:rsid w:val="00F45798"/>
    <w:rsid w:val="00F46600"/>
    <w:rsid w:val="00F46BA2"/>
    <w:rsid w:val="00F53BBB"/>
    <w:rsid w:val="00F56D25"/>
    <w:rsid w:val="00F60351"/>
    <w:rsid w:val="00F60748"/>
    <w:rsid w:val="00F63BEE"/>
    <w:rsid w:val="00F644FE"/>
    <w:rsid w:val="00F66E13"/>
    <w:rsid w:val="00F67E76"/>
    <w:rsid w:val="00F70AC0"/>
    <w:rsid w:val="00F7237D"/>
    <w:rsid w:val="00F7359C"/>
    <w:rsid w:val="00F73717"/>
    <w:rsid w:val="00F74416"/>
    <w:rsid w:val="00F757F9"/>
    <w:rsid w:val="00F76C9B"/>
    <w:rsid w:val="00F81C25"/>
    <w:rsid w:val="00F87B5D"/>
    <w:rsid w:val="00F90DB7"/>
    <w:rsid w:val="00F95B58"/>
    <w:rsid w:val="00FA3F21"/>
    <w:rsid w:val="00FB4225"/>
    <w:rsid w:val="00FB69E4"/>
    <w:rsid w:val="00FC55A7"/>
    <w:rsid w:val="00FC71D9"/>
    <w:rsid w:val="00FC7BA7"/>
    <w:rsid w:val="00FD0760"/>
    <w:rsid w:val="00FD3EF7"/>
    <w:rsid w:val="00FD55C7"/>
    <w:rsid w:val="00FE3797"/>
    <w:rsid w:val="00FF31BB"/>
    <w:rsid w:val="00FF4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24D3672C"/>
  <w15:chartTrackingRefBased/>
  <w15:docId w15:val="{30E36618-00AA-40E9-B8C0-720804182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BEC"/>
    <w:rPr>
      <w:rFonts w:ascii="Arial" w:hAnsi="Arial"/>
      <w:sz w:val="24"/>
      <w:szCs w:val="24"/>
      <w:lang w:eastAsia="en-US"/>
    </w:rPr>
  </w:style>
  <w:style w:type="paragraph" w:styleId="Heading1">
    <w:name w:val="heading 1"/>
    <w:basedOn w:val="Normal"/>
    <w:next w:val="Normal"/>
    <w:qFormat/>
    <w:rsid w:val="009D5BEC"/>
    <w:pPr>
      <w:keepNext/>
      <w:jc w:val="center"/>
      <w:outlineLvl w:val="0"/>
    </w:pPr>
    <w:rPr>
      <w:rFonts w:cs="Arial"/>
      <w:b/>
      <w:bCs/>
      <w:sz w:val="36"/>
      <w:lang w:val="en-US"/>
    </w:rPr>
  </w:style>
  <w:style w:type="paragraph" w:styleId="Heading2">
    <w:name w:val="heading 2"/>
    <w:basedOn w:val="Normal"/>
    <w:next w:val="Normal"/>
    <w:qFormat/>
    <w:rsid w:val="009D5BEC"/>
    <w:pPr>
      <w:keepNext/>
      <w:outlineLvl w:val="1"/>
    </w:pPr>
    <w:rPr>
      <w:rFonts w:cs="Arial"/>
      <w:b/>
      <w:lang w:val="en-US"/>
    </w:rPr>
  </w:style>
  <w:style w:type="paragraph" w:styleId="Heading3">
    <w:name w:val="heading 3"/>
    <w:basedOn w:val="Normal"/>
    <w:next w:val="Normal"/>
    <w:qFormat/>
    <w:rsid w:val="009D5BEC"/>
    <w:pPr>
      <w:keepNext/>
      <w:jc w:val="right"/>
      <w:outlineLvl w:val="2"/>
    </w:pPr>
    <w:rPr>
      <w:b/>
      <w:bCs/>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D5BEC"/>
    <w:rPr>
      <w:color w:val="0000FF"/>
      <w:u w:val="single"/>
    </w:rPr>
  </w:style>
  <w:style w:type="paragraph" w:styleId="BodyText3">
    <w:name w:val="Body Text 3"/>
    <w:basedOn w:val="Normal"/>
    <w:rsid w:val="009D5BEC"/>
    <w:pPr>
      <w:ind w:right="69"/>
      <w:jc w:val="center"/>
    </w:pPr>
    <w:rPr>
      <w:rFonts w:cs="Arial"/>
      <w:bCs/>
      <w:sz w:val="22"/>
    </w:rPr>
  </w:style>
  <w:style w:type="paragraph" w:styleId="Footer">
    <w:name w:val="footer"/>
    <w:basedOn w:val="Normal"/>
    <w:rsid w:val="009D5BEC"/>
    <w:pPr>
      <w:tabs>
        <w:tab w:val="center" w:pos="4153"/>
        <w:tab w:val="right" w:pos="8306"/>
      </w:tabs>
    </w:pPr>
  </w:style>
  <w:style w:type="character" w:styleId="PageNumber">
    <w:name w:val="page number"/>
    <w:basedOn w:val="DefaultParagraphFont"/>
    <w:rsid w:val="009D5BEC"/>
  </w:style>
  <w:style w:type="table" w:styleId="TableGrid">
    <w:name w:val="Table Grid"/>
    <w:basedOn w:val="TableNormal"/>
    <w:rsid w:val="009D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9D5BEC"/>
    <w:pPr>
      <w:numPr>
        <w:numId w:val="1"/>
      </w:numPr>
    </w:pPr>
    <w:rPr>
      <w:rFonts w:ascii="Book Antiqua" w:hAnsi="Book Antiqua"/>
      <w:szCs w:val="20"/>
      <w:lang w:eastAsia="en-GB"/>
    </w:rPr>
  </w:style>
  <w:style w:type="paragraph" w:customStyle="1" w:styleId="Style1">
    <w:name w:val="Style 1"/>
    <w:basedOn w:val="Normal"/>
    <w:rsid w:val="00E4295C"/>
    <w:pPr>
      <w:autoSpaceDE w:val="0"/>
      <w:autoSpaceDN w:val="0"/>
      <w:adjustRightInd w:val="0"/>
    </w:pPr>
    <w:rPr>
      <w:rFonts w:ascii="Times New Roman" w:hAnsi="Times New Roman"/>
      <w:sz w:val="20"/>
      <w:lang w:val="en-US"/>
    </w:rPr>
  </w:style>
  <w:style w:type="paragraph" w:customStyle="1" w:styleId="Standard">
    <w:name w:val="Standard"/>
    <w:rsid w:val="008806AF"/>
    <w:pPr>
      <w:widowControl w:val="0"/>
      <w:suppressAutoHyphens/>
      <w:autoSpaceDN w:val="0"/>
      <w:textAlignment w:val="baseline"/>
    </w:pPr>
    <w:rPr>
      <w:rFonts w:eastAsia="Lucida Sans Unicode" w:cs="Tahoma"/>
      <w:kern w:val="3"/>
      <w:sz w:val="24"/>
      <w:szCs w:val="24"/>
    </w:rPr>
  </w:style>
  <w:style w:type="paragraph" w:styleId="BalloonText">
    <w:name w:val="Balloon Text"/>
    <w:basedOn w:val="Normal"/>
    <w:link w:val="BalloonTextChar"/>
    <w:rsid w:val="007F7FA2"/>
    <w:rPr>
      <w:rFonts w:ascii="Tahoma" w:hAnsi="Tahoma" w:cs="Tahoma"/>
      <w:sz w:val="16"/>
      <w:szCs w:val="16"/>
    </w:rPr>
  </w:style>
  <w:style w:type="character" w:customStyle="1" w:styleId="BalloonTextChar">
    <w:name w:val="Balloon Text Char"/>
    <w:link w:val="BalloonText"/>
    <w:rsid w:val="007F7FA2"/>
    <w:rPr>
      <w:rFonts w:ascii="Tahoma" w:hAnsi="Tahoma" w:cs="Tahoma"/>
      <w:sz w:val="16"/>
      <w:szCs w:val="16"/>
      <w:lang w:eastAsia="en-US"/>
    </w:rPr>
  </w:style>
  <w:style w:type="paragraph" w:styleId="Header">
    <w:name w:val="header"/>
    <w:basedOn w:val="Normal"/>
    <w:rsid w:val="00352638"/>
    <w:pPr>
      <w:tabs>
        <w:tab w:val="center" w:pos="4153"/>
        <w:tab w:val="right" w:pos="8306"/>
      </w:tabs>
    </w:pPr>
  </w:style>
  <w:style w:type="paragraph" w:customStyle="1" w:styleId="H1">
    <w:name w:val="H1"/>
    <w:basedOn w:val="Normal"/>
    <w:next w:val="Normal"/>
    <w:rsid w:val="00742E4E"/>
    <w:pPr>
      <w:keepNext/>
      <w:autoSpaceDE w:val="0"/>
      <w:autoSpaceDN w:val="0"/>
      <w:adjustRightInd w:val="0"/>
      <w:spacing w:before="100" w:after="100"/>
      <w:outlineLvl w:val="1"/>
    </w:pPr>
    <w:rPr>
      <w:rFonts w:ascii="Times New Roman" w:hAnsi="Times New Roman"/>
      <w:b/>
      <w:bCs/>
      <w:kern w:val="36"/>
      <w:sz w:val="48"/>
      <w:szCs w:val="48"/>
      <w:lang w:eastAsia="en-GB"/>
    </w:rPr>
  </w:style>
  <w:style w:type="paragraph" w:customStyle="1" w:styleId="H3">
    <w:name w:val="H3"/>
    <w:basedOn w:val="Normal"/>
    <w:next w:val="Normal"/>
    <w:rsid w:val="00742E4E"/>
    <w:pPr>
      <w:keepNext/>
      <w:autoSpaceDE w:val="0"/>
      <w:autoSpaceDN w:val="0"/>
      <w:adjustRightInd w:val="0"/>
      <w:spacing w:before="100" w:after="100"/>
      <w:outlineLvl w:val="3"/>
    </w:pPr>
    <w:rPr>
      <w:rFonts w:ascii="Times New Roman" w:hAnsi="Times New Roman"/>
      <w:b/>
      <w:bCs/>
      <w:sz w:val="28"/>
      <w:szCs w:val="28"/>
      <w:lang w:eastAsia="en-GB"/>
    </w:rPr>
  </w:style>
  <w:style w:type="character" w:styleId="Emphasis">
    <w:name w:val="Emphasis"/>
    <w:uiPriority w:val="20"/>
    <w:qFormat/>
    <w:rsid w:val="00742E4E"/>
    <w:rPr>
      <w:i/>
      <w:iCs/>
    </w:rPr>
  </w:style>
  <w:style w:type="character" w:styleId="Strong">
    <w:name w:val="Strong"/>
    <w:uiPriority w:val="22"/>
    <w:qFormat/>
    <w:rsid w:val="00742E4E"/>
    <w:rPr>
      <w:b/>
      <w:bCs/>
    </w:rPr>
  </w:style>
  <w:style w:type="paragraph" w:styleId="NormalWeb">
    <w:name w:val="Normal (Web)"/>
    <w:basedOn w:val="Normal"/>
    <w:uiPriority w:val="99"/>
    <w:rsid w:val="00A86A63"/>
    <w:pPr>
      <w:spacing w:before="100" w:beforeAutospacing="1" w:after="100" w:afterAutospacing="1"/>
    </w:pPr>
    <w:rPr>
      <w:rFonts w:ascii="Times New Roman" w:hAnsi="Times New Roman"/>
      <w:lang w:eastAsia="en-GB"/>
    </w:rPr>
  </w:style>
  <w:style w:type="character" w:customStyle="1" w:styleId="bqstartquote">
    <w:name w:val="bqstart quote"/>
    <w:basedOn w:val="DefaultParagraphFont"/>
    <w:rsid w:val="00A86A63"/>
  </w:style>
  <w:style w:type="paragraph" w:styleId="PlainText">
    <w:name w:val="Plain Text"/>
    <w:basedOn w:val="Normal"/>
    <w:link w:val="PlainTextChar"/>
    <w:semiHidden/>
    <w:rsid w:val="00632186"/>
    <w:rPr>
      <w:rFonts w:ascii="Calibri" w:hAnsi="Calibri"/>
    </w:rPr>
  </w:style>
  <w:style w:type="character" w:customStyle="1" w:styleId="PlainTextChar">
    <w:name w:val="Plain Text Char"/>
    <w:link w:val="PlainText"/>
    <w:semiHidden/>
    <w:rsid w:val="00632186"/>
    <w:rPr>
      <w:rFonts w:ascii="Calibri" w:hAnsi="Calibri"/>
      <w:sz w:val="24"/>
      <w:szCs w:val="24"/>
      <w:lang w:val="en-GB" w:eastAsia="en-US" w:bidi="ar-SA"/>
    </w:rPr>
  </w:style>
  <w:style w:type="paragraph" w:styleId="ListParagraph">
    <w:name w:val="List Paragraph"/>
    <w:basedOn w:val="Normal"/>
    <w:uiPriority w:val="34"/>
    <w:qFormat/>
    <w:rsid w:val="00D62BCD"/>
    <w:pPr>
      <w:spacing w:after="200" w:line="276" w:lineRule="auto"/>
      <w:ind w:left="720"/>
      <w:contextualSpacing/>
    </w:pPr>
    <w:rPr>
      <w:rFonts w:ascii="Calibri" w:eastAsia="Calibri" w:hAnsi="Calibri"/>
      <w:sz w:val="22"/>
      <w:szCs w:val="22"/>
    </w:rPr>
  </w:style>
  <w:style w:type="character" w:customStyle="1" w:styleId="passage-display-bcv">
    <w:name w:val="passage-display-bcv"/>
    <w:rsid w:val="00D62BCD"/>
  </w:style>
  <w:style w:type="paragraph" w:customStyle="1" w:styleId="normal-p0">
    <w:name w:val="normal-p0"/>
    <w:basedOn w:val="Normal"/>
    <w:rsid w:val="00446E31"/>
    <w:pPr>
      <w:spacing w:before="100" w:beforeAutospacing="1" w:after="100" w:afterAutospacing="1"/>
    </w:pPr>
    <w:rPr>
      <w:rFonts w:ascii="Times New Roman" w:hAnsi="Times New Roman"/>
      <w:lang w:eastAsia="en-GB"/>
    </w:rPr>
  </w:style>
  <w:style w:type="character" w:customStyle="1" w:styleId="body-c">
    <w:name w:val="body-c"/>
    <w:rsid w:val="00446E31"/>
  </w:style>
  <w:style w:type="paragraph" w:styleId="NoSpacing">
    <w:name w:val="No Spacing"/>
    <w:uiPriority w:val="1"/>
    <w:qFormat/>
    <w:rsid w:val="00D42D5B"/>
    <w:rPr>
      <w:rFonts w:ascii="Calibri" w:eastAsia="Calibri" w:hAnsi="Calibri"/>
      <w:sz w:val="22"/>
      <w:szCs w:val="22"/>
      <w:lang w:eastAsia="en-US"/>
    </w:rPr>
  </w:style>
  <w:style w:type="character" w:styleId="UnresolvedMention">
    <w:name w:val="Unresolved Mention"/>
    <w:uiPriority w:val="99"/>
    <w:semiHidden/>
    <w:unhideWhenUsed/>
    <w:rsid w:val="00A7598E"/>
    <w:rPr>
      <w:color w:val="605E5C"/>
      <w:shd w:val="clear" w:color="auto" w:fill="E1DFDD"/>
    </w:rPr>
  </w:style>
  <w:style w:type="table" w:styleId="PlainTable2">
    <w:name w:val="Plain Table 2"/>
    <w:basedOn w:val="TableNormal"/>
    <w:uiPriority w:val="42"/>
    <w:rsid w:val="002E5834"/>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GridLight">
    <w:name w:val="Grid Table Light"/>
    <w:basedOn w:val="TableNormal"/>
    <w:uiPriority w:val="40"/>
    <w:rsid w:val="002E583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BodyText">
    <w:name w:val="Body Text"/>
    <w:basedOn w:val="Normal"/>
    <w:link w:val="BodyTextChar"/>
    <w:uiPriority w:val="99"/>
    <w:semiHidden/>
    <w:unhideWhenUsed/>
    <w:rsid w:val="008E0E63"/>
    <w:pPr>
      <w:spacing w:after="120"/>
    </w:pPr>
  </w:style>
  <w:style w:type="character" w:customStyle="1" w:styleId="BodyTextChar">
    <w:name w:val="Body Text Char"/>
    <w:link w:val="BodyText"/>
    <w:uiPriority w:val="99"/>
    <w:semiHidden/>
    <w:rsid w:val="008E0E63"/>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75869">
      <w:bodyDiv w:val="1"/>
      <w:marLeft w:val="0"/>
      <w:marRight w:val="0"/>
      <w:marTop w:val="0"/>
      <w:marBottom w:val="0"/>
      <w:divBdr>
        <w:top w:val="none" w:sz="0" w:space="0" w:color="auto"/>
        <w:left w:val="none" w:sz="0" w:space="0" w:color="auto"/>
        <w:bottom w:val="none" w:sz="0" w:space="0" w:color="auto"/>
        <w:right w:val="none" w:sz="0" w:space="0" w:color="auto"/>
      </w:divBdr>
    </w:div>
    <w:div w:id="67577255">
      <w:bodyDiv w:val="1"/>
      <w:marLeft w:val="0"/>
      <w:marRight w:val="0"/>
      <w:marTop w:val="0"/>
      <w:marBottom w:val="0"/>
      <w:divBdr>
        <w:top w:val="none" w:sz="0" w:space="0" w:color="auto"/>
        <w:left w:val="none" w:sz="0" w:space="0" w:color="auto"/>
        <w:bottom w:val="none" w:sz="0" w:space="0" w:color="auto"/>
        <w:right w:val="none" w:sz="0" w:space="0" w:color="auto"/>
      </w:divBdr>
    </w:div>
    <w:div w:id="153035952">
      <w:bodyDiv w:val="1"/>
      <w:marLeft w:val="0"/>
      <w:marRight w:val="0"/>
      <w:marTop w:val="0"/>
      <w:marBottom w:val="0"/>
      <w:divBdr>
        <w:top w:val="none" w:sz="0" w:space="0" w:color="auto"/>
        <w:left w:val="none" w:sz="0" w:space="0" w:color="auto"/>
        <w:bottom w:val="none" w:sz="0" w:space="0" w:color="auto"/>
        <w:right w:val="none" w:sz="0" w:space="0" w:color="auto"/>
      </w:divBdr>
    </w:div>
    <w:div w:id="153843516">
      <w:bodyDiv w:val="1"/>
      <w:marLeft w:val="0"/>
      <w:marRight w:val="0"/>
      <w:marTop w:val="0"/>
      <w:marBottom w:val="0"/>
      <w:divBdr>
        <w:top w:val="none" w:sz="0" w:space="0" w:color="auto"/>
        <w:left w:val="none" w:sz="0" w:space="0" w:color="auto"/>
        <w:bottom w:val="none" w:sz="0" w:space="0" w:color="auto"/>
        <w:right w:val="none" w:sz="0" w:space="0" w:color="auto"/>
      </w:divBdr>
    </w:div>
    <w:div w:id="158740755">
      <w:bodyDiv w:val="1"/>
      <w:marLeft w:val="0"/>
      <w:marRight w:val="0"/>
      <w:marTop w:val="0"/>
      <w:marBottom w:val="0"/>
      <w:divBdr>
        <w:top w:val="none" w:sz="0" w:space="0" w:color="auto"/>
        <w:left w:val="none" w:sz="0" w:space="0" w:color="auto"/>
        <w:bottom w:val="none" w:sz="0" w:space="0" w:color="auto"/>
        <w:right w:val="none" w:sz="0" w:space="0" w:color="auto"/>
      </w:divBdr>
    </w:div>
    <w:div w:id="184709371">
      <w:bodyDiv w:val="1"/>
      <w:marLeft w:val="0"/>
      <w:marRight w:val="0"/>
      <w:marTop w:val="0"/>
      <w:marBottom w:val="0"/>
      <w:divBdr>
        <w:top w:val="none" w:sz="0" w:space="0" w:color="auto"/>
        <w:left w:val="none" w:sz="0" w:space="0" w:color="auto"/>
        <w:bottom w:val="none" w:sz="0" w:space="0" w:color="auto"/>
        <w:right w:val="none" w:sz="0" w:space="0" w:color="auto"/>
      </w:divBdr>
      <w:divsChild>
        <w:div w:id="423451925">
          <w:marLeft w:val="0"/>
          <w:marRight w:val="0"/>
          <w:marTop w:val="0"/>
          <w:marBottom w:val="0"/>
          <w:divBdr>
            <w:top w:val="none" w:sz="0" w:space="0" w:color="auto"/>
            <w:left w:val="none" w:sz="0" w:space="0" w:color="auto"/>
            <w:bottom w:val="none" w:sz="0" w:space="0" w:color="auto"/>
            <w:right w:val="none" w:sz="0" w:space="0" w:color="auto"/>
          </w:divBdr>
        </w:div>
        <w:div w:id="439498427">
          <w:marLeft w:val="0"/>
          <w:marRight w:val="0"/>
          <w:marTop w:val="0"/>
          <w:marBottom w:val="0"/>
          <w:divBdr>
            <w:top w:val="none" w:sz="0" w:space="0" w:color="auto"/>
            <w:left w:val="none" w:sz="0" w:space="0" w:color="auto"/>
            <w:bottom w:val="none" w:sz="0" w:space="0" w:color="auto"/>
            <w:right w:val="none" w:sz="0" w:space="0" w:color="auto"/>
          </w:divBdr>
        </w:div>
        <w:div w:id="909851986">
          <w:marLeft w:val="0"/>
          <w:marRight w:val="0"/>
          <w:marTop w:val="0"/>
          <w:marBottom w:val="0"/>
          <w:divBdr>
            <w:top w:val="none" w:sz="0" w:space="0" w:color="auto"/>
            <w:left w:val="none" w:sz="0" w:space="0" w:color="auto"/>
            <w:bottom w:val="none" w:sz="0" w:space="0" w:color="auto"/>
            <w:right w:val="none" w:sz="0" w:space="0" w:color="auto"/>
          </w:divBdr>
        </w:div>
        <w:div w:id="935405788">
          <w:marLeft w:val="0"/>
          <w:marRight w:val="0"/>
          <w:marTop w:val="0"/>
          <w:marBottom w:val="0"/>
          <w:divBdr>
            <w:top w:val="none" w:sz="0" w:space="0" w:color="auto"/>
            <w:left w:val="none" w:sz="0" w:space="0" w:color="auto"/>
            <w:bottom w:val="none" w:sz="0" w:space="0" w:color="auto"/>
            <w:right w:val="none" w:sz="0" w:space="0" w:color="auto"/>
          </w:divBdr>
        </w:div>
      </w:divsChild>
    </w:div>
    <w:div w:id="224337930">
      <w:bodyDiv w:val="1"/>
      <w:marLeft w:val="0"/>
      <w:marRight w:val="0"/>
      <w:marTop w:val="0"/>
      <w:marBottom w:val="0"/>
      <w:divBdr>
        <w:top w:val="none" w:sz="0" w:space="0" w:color="auto"/>
        <w:left w:val="none" w:sz="0" w:space="0" w:color="auto"/>
        <w:bottom w:val="none" w:sz="0" w:space="0" w:color="auto"/>
        <w:right w:val="none" w:sz="0" w:space="0" w:color="auto"/>
      </w:divBdr>
    </w:div>
    <w:div w:id="280841819">
      <w:bodyDiv w:val="1"/>
      <w:marLeft w:val="0"/>
      <w:marRight w:val="0"/>
      <w:marTop w:val="0"/>
      <w:marBottom w:val="0"/>
      <w:divBdr>
        <w:top w:val="none" w:sz="0" w:space="0" w:color="auto"/>
        <w:left w:val="none" w:sz="0" w:space="0" w:color="auto"/>
        <w:bottom w:val="none" w:sz="0" w:space="0" w:color="auto"/>
        <w:right w:val="none" w:sz="0" w:space="0" w:color="auto"/>
      </w:divBdr>
      <w:divsChild>
        <w:div w:id="804128065">
          <w:marLeft w:val="0"/>
          <w:marRight w:val="0"/>
          <w:marTop w:val="0"/>
          <w:marBottom w:val="0"/>
          <w:divBdr>
            <w:top w:val="none" w:sz="0" w:space="0" w:color="auto"/>
            <w:left w:val="none" w:sz="0" w:space="0" w:color="auto"/>
            <w:bottom w:val="none" w:sz="0" w:space="0" w:color="auto"/>
            <w:right w:val="none" w:sz="0" w:space="0" w:color="auto"/>
          </w:divBdr>
          <w:divsChild>
            <w:div w:id="1196769195">
              <w:marLeft w:val="0"/>
              <w:marRight w:val="0"/>
              <w:marTop w:val="0"/>
              <w:marBottom w:val="0"/>
              <w:divBdr>
                <w:top w:val="none" w:sz="0" w:space="0" w:color="auto"/>
                <w:left w:val="none" w:sz="0" w:space="0" w:color="auto"/>
                <w:bottom w:val="none" w:sz="0" w:space="0" w:color="auto"/>
                <w:right w:val="none" w:sz="0" w:space="0" w:color="auto"/>
              </w:divBdr>
              <w:divsChild>
                <w:div w:id="23873124">
                  <w:marLeft w:val="0"/>
                  <w:marRight w:val="0"/>
                  <w:marTop w:val="0"/>
                  <w:marBottom w:val="0"/>
                  <w:divBdr>
                    <w:top w:val="none" w:sz="0" w:space="0" w:color="auto"/>
                    <w:left w:val="none" w:sz="0" w:space="0" w:color="auto"/>
                    <w:bottom w:val="none" w:sz="0" w:space="0" w:color="auto"/>
                    <w:right w:val="none" w:sz="0" w:space="0" w:color="auto"/>
                  </w:divBdr>
                </w:div>
                <w:div w:id="157117181">
                  <w:marLeft w:val="0"/>
                  <w:marRight w:val="0"/>
                  <w:marTop w:val="0"/>
                  <w:marBottom w:val="0"/>
                  <w:divBdr>
                    <w:top w:val="none" w:sz="0" w:space="0" w:color="auto"/>
                    <w:left w:val="none" w:sz="0" w:space="0" w:color="auto"/>
                    <w:bottom w:val="none" w:sz="0" w:space="0" w:color="auto"/>
                    <w:right w:val="none" w:sz="0" w:space="0" w:color="auto"/>
                  </w:divBdr>
                </w:div>
                <w:div w:id="161118418">
                  <w:marLeft w:val="0"/>
                  <w:marRight w:val="0"/>
                  <w:marTop w:val="0"/>
                  <w:marBottom w:val="0"/>
                  <w:divBdr>
                    <w:top w:val="none" w:sz="0" w:space="0" w:color="auto"/>
                    <w:left w:val="none" w:sz="0" w:space="0" w:color="auto"/>
                    <w:bottom w:val="none" w:sz="0" w:space="0" w:color="auto"/>
                    <w:right w:val="none" w:sz="0" w:space="0" w:color="auto"/>
                  </w:divBdr>
                </w:div>
                <w:div w:id="387608170">
                  <w:marLeft w:val="0"/>
                  <w:marRight w:val="0"/>
                  <w:marTop w:val="0"/>
                  <w:marBottom w:val="0"/>
                  <w:divBdr>
                    <w:top w:val="none" w:sz="0" w:space="0" w:color="auto"/>
                    <w:left w:val="none" w:sz="0" w:space="0" w:color="auto"/>
                    <w:bottom w:val="none" w:sz="0" w:space="0" w:color="auto"/>
                    <w:right w:val="none" w:sz="0" w:space="0" w:color="auto"/>
                  </w:divBdr>
                </w:div>
                <w:div w:id="108988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21527">
      <w:bodyDiv w:val="1"/>
      <w:marLeft w:val="0"/>
      <w:marRight w:val="0"/>
      <w:marTop w:val="0"/>
      <w:marBottom w:val="0"/>
      <w:divBdr>
        <w:top w:val="none" w:sz="0" w:space="0" w:color="auto"/>
        <w:left w:val="none" w:sz="0" w:space="0" w:color="auto"/>
        <w:bottom w:val="none" w:sz="0" w:space="0" w:color="auto"/>
        <w:right w:val="none" w:sz="0" w:space="0" w:color="auto"/>
      </w:divBdr>
    </w:div>
    <w:div w:id="314456239">
      <w:bodyDiv w:val="1"/>
      <w:marLeft w:val="0"/>
      <w:marRight w:val="0"/>
      <w:marTop w:val="0"/>
      <w:marBottom w:val="0"/>
      <w:divBdr>
        <w:top w:val="none" w:sz="0" w:space="0" w:color="auto"/>
        <w:left w:val="none" w:sz="0" w:space="0" w:color="auto"/>
        <w:bottom w:val="none" w:sz="0" w:space="0" w:color="auto"/>
        <w:right w:val="none" w:sz="0" w:space="0" w:color="auto"/>
      </w:divBdr>
    </w:div>
    <w:div w:id="321979630">
      <w:bodyDiv w:val="1"/>
      <w:marLeft w:val="0"/>
      <w:marRight w:val="0"/>
      <w:marTop w:val="0"/>
      <w:marBottom w:val="0"/>
      <w:divBdr>
        <w:top w:val="none" w:sz="0" w:space="0" w:color="auto"/>
        <w:left w:val="none" w:sz="0" w:space="0" w:color="auto"/>
        <w:bottom w:val="none" w:sz="0" w:space="0" w:color="auto"/>
        <w:right w:val="none" w:sz="0" w:space="0" w:color="auto"/>
      </w:divBdr>
    </w:div>
    <w:div w:id="335158139">
      <w:bodyDiv w:val="1"/>
      <w:marLeft w:val="0"/>
      <w:marRight w:val="0"/>
      <w:marTop w:val="0"/>
      <w:marBottom w:val="0"/>
      <w:divBdr>
        <w:top w:val="none" w:sz="0" w:space="0" w:color="auto"/>
        <w:left w:val="none" w:sz="0" w:space="0" w:color="auto"/>
        <w:bottom w:val="none" w:sz="0" w:space="0" w:color="auto"/>
        <w:right w:val="none" w:sz="0" w:space="0" w:color="auto"/>
      </w:divBdr>
    </w:div>
    <w:div w:id="398864979">
      <w:bodyDiv w:val="1"/>
      <w:marLeft w:val="0"/>
      <w:marRight w:val="0"/>
      <w:marTop w:val="0"/>
      <w:marBottom w:val="0"/>
      <w:divBdr>
        <w:top w:val="none" w:sz="0" w:space="0" w:color="auto"/>
        <w:left w:val="none" w:sz="0" w:space="0" w:color="auto"/>
        <w:bottom w:val="none" w:sz="0" w:space="0" w:color="auto"/>
        <w:right w:val="none" w:sz="0" w:space="0" w:color="auto"/>
      </w:divBdr>
    </w:div>
    <w:div w:id="421412381">
      <w:bodyDiv w:val="1"/>
      <w:marLeft w:val="0"/>
      <w:marRight w:val="0"/>
      <w:marTop w:val="0"/>
      <w:marBottom w:val="0"/>
      <w:divBdr>
        <w:top w:val="none" w:sz="0" w:space="0" w:color="auto"/>
        <w:left w:val="none" w:sz="0" w:space="0" w:color="auto"/>
        <w:bottom w:val="none" w:sz="0" w:space="0" w:color="auto"/>
        <w:right w:val="none" w:sz="0" w:space="0" w:color="auto"/>
      </w:divBdr>
    </w:div>
    <w:div w:id="460809640">
      <w:bodyDiv w:val="1"/>
      <w:marLeft w:val="0"/>
      <w:marRight w:val="0"/>
      <w:marTop w:val="0"/>
      <w:marBottom w:val="0"/>
      <w:divBdr>
        <w:top w:val="none" w:sz="0" w:space="0" w:color="auto"/>
        <w:left w:val="none" w:sz="0" w:space="0" w:color="auto"/>
        <w:bottom w:val="none" w:sz="0" w:space="0" w:color="auto"/>
        <w:right w:val="none" w:sz="0" w:space="0" w:color="auto"/>
      </w:divBdr>
    </w:div>
    <w:div w:id="475538872">
      <w:bodyDiv w:val="1"/>
      <w:marLeft w:val="0"/>
      <w:marRight w:val="0"/>
      <w:marTop w:val="0"/>
      <w:marBottom w:val="0"/>
      <w:divBdr>
        <w:top w:val="none" w:sz="0" w:space="0" w:color="auto"/>
        <w:left w:val="none" w:sz="0" w:space="0" w:color="auto"/>
        <w:bottom w:val="none" w:sz="0" w:space="0" w:color="auto"/>
        <w:right w:val="none" w:sz="0" w:space="0" w:color="auto"/>
      </w:divBdr>
    </w:div>
    <w:div w:id="622614070">
      <w:bodyDiv w:val="1"/>
      <w:marLeft w:val="0"/>
      <w:marRight w:val="0"/>
      <w:marTop w:val="0"/>
      <w:marBottom w:val="0"/>
      <w:divBdr>
        <w:top w:val="none" w:sz="0" w:space="0" w:color="auto"/>
        <w:left w:val="none" w:sz="0" w:space="0" w:color="auto"/>
        <w:bottom w:val="none" w:sz="0" w:space="0" w:color="auto"/>
        <w:right w:val="none" w:sz="0" w:space="0" w:color="auto"/>
      </w:divBdr>
    </w:div>
    <w:div w:id="648175274">
      <w:bodyDiv w:val="1"/>
      <w:marLeft w:val="0"/>
      <w:marRight w:val="0"/>
      <w:marTop w:val="0"/>
      <w:marBottom w:val="0"/>
      <w:divBdr>
        <w:top w:val="none" w:sz="0" w:space="0" w:color="auto"/>
        <w:left w:val="none" w:sz="0" w:space="0" w:color="auto"/>
        <w:bottom w:val="none" w:sz="0" w:space="0" w:color="auto"/>
        <w:right w:val="none" w:sz="0" w:space="0" w:color="auto"/>
      </w:divBdr>
    </w:div>
    <w:div w:id="737095760">
      <w:bodyDiv w:val="1"/>
      <w:marLeft w:val="0"/>
      <w:marRight w:val="0"/>
      <w:marTop w:val="0"/>
      <w:marBottom w:val="0"/>
      <w:divBdr>
        <w:top w:val="none" w:sz="0" w:space="0" w:color="auto"/>
        <w:left w:val="none" w:sz="0" w:space="0" w:color="auto"/>
        <w:bottom w:val="none" w:sz="0" w:space="0" w:color="auto"/>
        <w:right w:val="none" w:sz="0" w:space="0" w:color="auto"/>
      </w:divBdr>
    </w:div>
    <w:div w:id="770272644">
      <w:bodyDiv w:val="1"/>
      <w:marLeft w:val="0"/>
      <w:marRight w:val="0"/>
      <w:marTop w:val="0"/>
      <w:marBottom w:val="0"/>
      <w:divBdr>
        <w:top w:val="none" w:sz="0" w:space="0" w:color="auto"/>
        <w:left w:val="none" w:sz="0" w:space="0" w:color="auto"/>
        <w:bottom w:val="none" w:sz="0" w:space="0" w:color="auto"/>
        <w:right w:val="none" w:sz="0" w:space="0" w:color="auto"/>
      </w:divBdr>
      <w:divsChild>
        <w:div w:id="1448700012">
          <w:marLeft w:val="0"/>
          <w:marRight w:val="0"/>
          <w:marTop w:val="0"/>
          <w:marBottom w:val="0"/>
          <w:divBdr>
            <w:top w:val="none" w:sz="0" w:space="0" w:color="auto"/>
            <w:left w:val="none" w:sz="0" w:space="0" w:color="auto"/>
            <w:bottom w:val="none" w:sz="0" w:space="0" w:color="auto"/>
            <w:right w:val="none" w:sz="0" w:space="0" w:color="auto"/>
          </w:divBdr>
          <w:divsChild>
            <w:div w:id="9592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15903">
      <w:bodyDiv w:val="1"/>
      <w:marLeft w:val="0"/>
      <w:marRight w:val="0"/>
      <w:marTop w:val="0"/>
      <w:marBottom w:val="0"/>
      <w:divBdr>
        <w:top w:val="none" w:sz="0" w:space="0" w:color="auto"/>
        <w:left w:val="none" w:sz="0" w:space="0" w:color="auto"/>
        <w:bottom w:val="none" w:sz="0" w:space="0" w:color="auto"/>
        <w:right w:val="none" w:sz="0" w:space="0" w:color="auto"/>
      </w:divBdr>
    </w:div>
    <w:div w:id="816190415">
      <w:bodyDiv w:val="1"/>
      <w:marLeft w:val="0"/>
      <w:marRight w:val="0"/>
      <w:marTop w:val="0"/>
      <w:marBottom w:val="0"/>
      <w:divBdr>
        <w:top w:val="none" w:sz="0" w:space="0" w:color="auto"/>
        <w:left w:val="none" w:sz="0" w:space="0" w:color="auto"/>
        <w:bottom w:val="none" w:sz="0" w:space="0" w:color="auto"/>
        <w:right w:val="none" w:sz="0" w:space="0" w:color="auto"/>
      </w:divBdr>
    </w:div>
    <w:div w:id="902981452">
      <w:bodyDiv w:val="1"/>
      <w:marLeft w:val="0"/>
      <w:marRight w:val="0"/>
      <w:marTop w:val="0"/>
      <w:marBottom w:val="0"/>
      <w:divBdr>
        <w:top w:val="none" w:sz="0" w:space="0" w:color="auto"/>
        <w:left w:val="none" w:sz="0" w:space="0" w:color="auto"/>
        <w:bottom w:val="none" w:sz="0" w:space="0" w:color="auto"/>
        <w:right w:val="none" w:sz="0" w:space="0" w:color="auto"/>
      </w:divBdr>
    </w:div>
    <w:div w:id="912545275">
      <w:bodyDiv w:val="1"/>
      <w:marLeft w:val="0"/>
      <w:marRight w:val="0"/>
      <w:marTop w:val="0"/>
      <w:marBottom w:val="0"/>
      <w:divBdr>
        <w:top w:val="none" w:sz="0" w:space="0" w:color="auto"/>
        <w:left w:val="none" w:sz="0" w:space="0" w:color="auto"/>
        <w:bottom w:val="none" w:sz="0" w:space="0" w:color="auto"/>
        <w:right w:val="none" w:sz="0" w:space="0" w:color="auto"/>
      </w:divBdr>
    </w:div>
    <w:div w:id="958219438">
      <w:bodyDiv w:val="1"/>
      <w:marLeft w:val="0"/>
      <w:marRight w:val="0"/>
      <w:marTop w:val="0"/>
      <w:marBottom w:val="0"/>
      <w:divBdr>
        <w:top w:val="none" w:sz="0" w:space="0" w:color="auto"/>
        <w:left w:val="none" w:sz="0" w:space="0" w:color="auto"/>
        <w:bottom w:val="none" w:sz="0" w:space="0" w:color="auto"/>
        <w:right w:val="none" w:sz="0" w:space="0" w:color="auto"/>
      </w:divBdr>
    </w:div>
    <w:div w:id="992682852">
      <w:bodyDiv w:val="1"/>
      <w:marLeft w:val="0"/>
      <w:marRight w:val="0"/>
      <w:marTop w:val="0"/>
      <w:marBottom w:val="0"/>
      <w:divBdr>
        <w:top w:val="none" w:sz="0" w:space="0" w:color="auto"/>
        <w:left w:val="none" w:sz="0" w:space="0" w:color="auto"/>
        <w:bottom w:val="none" w:sz="0" w:space="0" w:color="auto"/>
        <w:right w:val="none" w:sz="0" w:space="0" w:color="auto"/>
      </w:divBdr>
    </w:div>
    <w:div w:id="1019620256">
      <w:bodyDiv w:val="1"/>
      <w:marLeft w:val="0"/>
      <w:marRight w:val="0"/>
      <w:marTop w:val="0"/>
      <w:marBottom w:val="0"/>
      <w:divBdr>
        <w:top w:val="none" w:sz="0" w:space="0" w:color="auto"/>
        <w:left w:val="none" w:sz="0" w:space="0" w:color="auto"/>
        <w:bottom w:val="none" w:sz="0" w:space="0" w:color="auto"/>
        <w:right w:val="none" w:sz="0" w:space="0" w:color="auto"/>
      </w:divBdr>
    </w:div>
    <w:div w:id="1055081717">
      <w:bodyDiv w:val="1"/>
      <w:marLeft w:val="0"/>
      <w:marRight w:val="0"/>
      <w:marTop w:val="0"/>
      <w:marBottom w:val="0"/>
      <w:divBdr>
        <w:top w:val="none" w:sz="0" w:space="0" w:color="auto"/>
        <w:left w:val="none" w:sz="0" w:space="0" w:color="auto"/>
        <w:bottom w:val="none" w:sz="0" w:space="0" w:color="auto"/>
        <w:right w:val="none" w:sz="0" w:space="0" w:color="auto"/>
      </w:divBdr>
    </w:div>
    <w:div w:id="1100292550">
      <w:bodyDiv w:val="1"/>
      <w:marLeft w:val="0"/>
      <w:marRight w:val="0"/>
      <w:marTop w:val="0"/>
      <w:marBottom w:val="0"/>
      <w:divBdr>
        <w:top w:val="none" w:sz="0" w:space="0" w:color="auto"/>
        <w:left w:val="none" w:sz="0" w:space="0" w:color="auto"/>
        <w:bottom w:val="none" w:sz="0" w:space="0" w:color="auto"/>
        <w:right w:val="none" w:sz="0" w:space="0" w:color="auto"/>
      </w:divBdr>
    </w:div>
    <w:div w:id="1107889632">
      <w:bodyDiv w:val="1"/>
      <w:marLeft w:val="0"/>
      <w:marRight w:val="0"/>
      <w:marTop w:val="0"/>
      <w:marBottom w:val="0"/>
      <w:divBdr>
        <w:top w:val="none" w:sz="0" w:space="0" w:color="auto"/>
        <w:left w:val="none" w:sz="0" w:space="0" w:color="auto"/>
        <w:bottom w:val="none" w:sz="0" w:space="0" w:color="auto"/>
        <w:right w:val="none" w:sz="0" w:space="0" w:color="auto"/>
      </w:divBdr>
    </w:div>
    <w:div w:id="1108353197">
      <w:bodyDiv w:val="1"/>
      <w:marLeft w:val="0"/>
      <w:marRight w:val="0"/>
      <w:marTop w:val="0"/>
      <w:marBottom w:val="0"/>
      <w:divBdr>
        <w:top w:val="none" w:sz="0" w:space="0" w:color="auto"/>
        <w:left w:val="none" w:sz="0" w:space="0" w:color="auto"/>
        <w:bottom w:val="none" w:sz="0" w:space="0" w:color="auto"/>
        <w:right w:val="none" w:sz="0" w:space="0" w:color="auto"/>
      </w:divBdr>
    </w:div>
    <w:div w:id="1109547942">
      <w:bodyDiv w:val="1"/>
      <w:marLeft w:val="0"/>
      <w:marRight w:val="0"/>
      <w:marTop w:val="0"/>
      <w:marBottom w:val="0"/>
      <w:divBdr>
        <w:top w:val="none" w:sz="0" w:space="0" w:color="auto"/>
        <w:left w:val="none" w:sz="0" w:space="0" w:color="auto"/>
        <w:bottom w:val="none" w:sz="0" w:space="0" w:color="auto"/>
        <w:right w:val="none" w:sz="0" w:space="0" w:color="auto"/>
      </w:divBdr>
    </w:div>
    <w:div w:id="1120418505">
      <w:bodyDiv w:val="1"/>
      <w:marLeft w:val="0"/>
      <w:marRight w:val="0"/>
      <w:marTop w:val="0"/>
      <w:marBottom w:val="0"/>
      <w:divBdr>
        <w:top w:val="none" w:sz="0" w:space="0" w:color="auto"/>
        <w:left w:val="none" w:sz="0" w:space="0" w:color="auto"/>
        <w:bottom w:val="none" w:sz="0" w:space="0" w:color="auto"/>
        <w:right w:val="none" w:sz="0" w:space="0" w:color="auto"/>
      </w:divBdr>
      <w:divsChild>
        <w:div w:id="2039429272">
          <w:marLeft w:val="0"/>
          <w:marRight w:val="0"/>
          <w:marTop w:val="0"/>
          <w:marBottom w:val="0"/>
          <w:divBdr>
            <w:top w:val="none" w:sz="0" w:space="0" w:color="auto"/>
            <w:left w:val="none" w:sz="0" w:space="0" w:color="auto"/>
            <w:bottom w:val="none" w:sz="0" w:space="0" w:color="auto"/>
            <w:right w:val="none" w:sz="0" w:space="0" w:color="auto"/>
          </w:divBdr>
          <w:divsChild>
            <w:div w:id="98766862">
              <w:marLeft w:val="0"/>
              <w:marRight w:val="0"/>
              <w:marTop w:val="0"/>
              <w:marBottom w:val="0"/>
              <w:divBdr>
                <w:top w:val="none" w:sz="0" w:space="0" w:color="auto"/>
                <w:left w:val="none" w:sz="0" w:space="0" w:color="auto"/>
                <w:bottom w:val="none" w:sz="0" w:space="0" w:color="auto"/>
                <w:right w:val="none" w:sz="0" w:space="0" w:color="auto"/>
              </w:divBdr>
              <w:divsChild>
                <w:div w:id="533926850">
                  <w:marLeft w:val="0"/>
                  <w:marRight w:val="0"/>
                  <w:marTop w:val="0"/>
                  <w:marBottom w:val="0"/>
                  <w:divBdr>
                    <w:top w:val="none" w:sz="0" w:space="0" w:color="auto"/>
                    <w:left w:val="none" w:sz="0" w:space="0" w:color="auto"/>
                    <w:bottom w:val="none" w:sz="0" w:space="0" w:color="auto"/>
                    <w:right w:val="none" w:sz="0" w:space="0" w:color="auto"/>
                  </w:divBdr>
                  <w:divsChild>
                    <w:div w:id="106048946">
                      <w:marLeft w:val="0"/>
                      <w:marRight w:val="0"/>
                      <w:marTop w:val="0"/>
                      <w:marBottom w:val="0"/>
                      <w:divBdr>
                        <w:top w:val="none" w:sz="0" w:space="0" w:color="auto"/>
                        <w:left w:val="none" w:sz="0" w:space="0" w:color="auto"/>
                        <w:bottom w:val="none" w:sz="0" w:space="0" w:color="auto"/>
                        <w:right w:val="none" w:sz="0" w:space="0" w:color="auto"/>
                      </w:divBdr>
                    </w:div>
                    <w:div w:id="239220091">
                      <w:marLeft w:val="0"/>
                      <w:marRight w:val="0"/>
                      <w:marTop w:val="0"/>
                      <w:marBottom w:val="0"/>
                      <w:divBdr>
                        <w:top w:val="none" w:sz="0" w:space="0" w:color="auto"/>
                        <w:left w:val="none" w:sz="0" w:space="0" w:color="auto"/>
                        <w:bottom w:val="none" w:sz="0" w:space="0" w:color="auto"/>
                        <w:right w:val="none" w:sz="0" w:space="0" w:color="auto"/>
                      </w:divBdr>
                    </w:div>
                    <w:div w:id="269705585">
                      <w:marLeft w:val="0"/>
                      <w:marRight w:val="0"/>
                      <w:marTop w:val="0"/>
                      <w:marBottom w:val="0"/>
                      <w:divBdr>
                        <w:top w:val="none" w:sz="0" w:space="0" w:color="auto"/>
                        <w:left w:val="none" w:sz="0" w:space="0" w:color="auto"/>
                        <w:bottom w:val="none" w:sz="0" w:space="0" w:color="auto"/>
                        <w:right w:val="none" w:sz="0" w:space="0" w:color="auto"/>
                      </w:divBdr>
                    </w:div>
                    <w:div w:id="287666980">
                      <w:marLeft w:val="0"/>
                      <w:marRight w:val="0"/>
                      <w:marTop w:val="0"/>
                      <w:marBottom w:val="0"/>
                      <w:divBdr>
                        <w:top w:val="none" w:sz="0" w:space="0" w:color="auto"/>
                        <w:left w:val="none" w:sz="0" w:space="0" w:color="auto"/>
                        <w:bottom w:val="none" w:sz="0" w:space="0" w:color="auto"/>
                        <w:right w:val="none" w:sz="0" w:space="0" w:color="auto"/>
                      </w:divBdr>
                    </w:div>
                    <w:div w:id="331838625">
                      <w:marLeft w:val="0"/>
                      <w:marRight w:val="0"/>
                      <w:marTop w:val="0"/>
                      <w:marBottom w:val="0"/>
                      <w:divBdr>
                        <w:top w:val="none" w:sz="0" w:space="0" w:color="auto"/>
                        <w:left w:val="none" w:sz="0" w:space="0" w:color="auto"/>
                        <w:bottom w:val="none" w:sz="0" w:space="0" w:color="auto"/>
                        <w:right w:val="none" w:sz="0" w:space="0" w:color="auto"/>
                      </w:divBdr>
                    </w:div>
                    <w:div w:id="367222600">
                      <w:marLeft w:val="0"/>
                      <w:marRight w:val="0"/>
                      <w:marTop w:val="0"/>
                      <w:marBottom w:val="0"/>
                      <w:divBdr>
                        <w:top w:val="none" w:sz="0" w:space="0" w:color="auto"/>
                        <w:left w:val="none" w:sz="0" w:space="0" w:color="auto"/>
                        <w:bottom w:val="none" w:sz="0" w:space="0" w:color="auto"/>
                        <w:right w:val="none" w:sz="0" w:space="0" w:color="auto"/>
                      </w:divBdr>
                    </w:div>
                    <w:div w:id="406347815">
                      <w:marLeft w:val="0"/>
                      <w:marRight w:val="0"/>
                      <w:marTop w:val="0"/>
                      <w:marBottom w:val="0"/>
                      <w:divBdr>
                        <w:top w:val="none" w:sz="0" w:space="0" w:color="auto"/>
                        <w:left w:val="none" w:sz="0" w:space="0" w:color="auto"/>
                        <w:bottom w:val="none" w:sz="0" w:space="0" w:color="auto"/>
                        <w:right w:val="none" w:sz="0" w:space="0" w:color="auto"/>
                      </w:divBdr>
                    </w:div>
                    <w:div w:id="686757786">
                      <w:marLeft w:val="0"/>
                      <w:marRight w:val="0"/>
                      <w:marTop w:val="0"/>
                      <w:marBottom w:val="0"/>
                      <w:divBdr>
                        <w:top w:val="none" w:sz="0" w:space="0" w:color="auto"/>
                        <w:left w:val="none" w:sz="0" w:space="0" w:color="auto"/>
                        <w:bottom w:val="none" w:sz="0" w:space="0" w:color="auto"/>
                        <w:right w:val="none" w:sz="0" w:space="0" w:color="auto"/>
                      </w:divBdr>
                    </w:div>
                    <w:div w:id="811948371">
                      <w:marLeft w:val="0"/>
                      <w:marRight w:val="0"/>
                      <w:marTop w:val="0"/>
                      <w:marBottom w:val="0"/>
                      <w:divBdr>
                        <w:top w:val="none" w:sz="0" w:space="0" w:color="auto"/>
                        <w:left w:val="none" w:sz="0" w:space="0" w:color="auto"/>
                        <w:bottom w:val="none" w:sz="0" w:space="0" w:color="auto"/>
                        <w:right w:val="none" w:sz="0" w:space="0" w:color="auto"/>
                      </w:divBdr>
                    </w:div>
                    <w:div w:id="992219898">
                      <w:marLeft w:val="0"/>
                      <w:marRight w:val="0"/>
                      <w:marTop w:val="0"/>
                      <w:marBottom w:val="0"/>
                      <w:divBdr>
                        <w:top w:val="none" w:sz="0" w:space="0" w:color="auto"/>
                        <w:left w:val="none" w:sz="0" w:space="0" w:color="auto"/>
                        <w:bottom w:val="none" w:sz="0" w:space="0" w:color="auto"/>
                        <w:right w:val="none" w:sz="0" w:space="0" w:color="auto"/>
                      </w:divBdr>
                    </w:div>
                    <w:div w:id="1044868915">
                      <w:marLeft w:val="0"/>
                      <w:marRight w:val="0"/>
                      <w:marTop w:val="0"/>
                      <w:marBottom w:val="0"/>
                      <w:divBdr>
                        <w:top w:val="none" w:sz="0" w:space="0" w:color="auto"/>
                        <w:left w:val="none" w:sz="0" w:space="0" w:color="auto"/>
                        <w:bottom w:val="none" w:sz="0" w:space="0" w:color="auto"/>
                        <w:right w:val="none" w:sz="0" w:space="0" w:color="auto"/>
                      </w:divBdr>
                    </w:div>
                    <w:div w:id="1048840462">
                      <w:marLeft w:val="0"/>
                      <w:marRight w:val="0"/>
                      <w:marTop w:val="0"/>
                      <w:marBottom w:val="0"/>
                      <w:divBdr>
                        <w:top w:val="none" w:sz="0" w:space="0" w:color="auto"/>
                        <w:left w:val="none" w:sz="0" w:space="0" w:color="auto"/>
                        <w:bottom w:val="none" w:sz="0" w:space="0" w:color="auto"/>
                        <w:right w:val="none" w:sz="0" w:space="0" w:color="auto"/>
                      </w:divBdr>
                    </w:div>
                    <w:div w:id="1251621362">
                      <w:marLeft w:val="0"/>
                      <w:marRight w:val="0"/>
                      <w:marTop w:val="0"/>
                      <w:marBottom w:val="0"/>
                      <w:divBdr>
                        <w:top w:val="none" w:sz="0" w:space="0" w:color="auto"/>
                        <w:left w:val="none" w:sz="0" w:space="0" w:color="auto"/>
                        <w:bottom w:val="none" w:sz="0" w:space="0" w:color="auto"/>
                        <w:right w:val="none" w:sz="0" w:space="0" w:color="auto"/>
                      </w:divBdr>
                    </w:div>
                    <w:div w:id="1269387641">
                      <w:marLeft w:val="0"/>
                      <w:marRight w:val="0"/>
                      <w:marTop w:val="0"/>
                      <w:marBottom w:val="0"/>
                      <w:divBdr>
                        <w:top w:val="none" w:sz="0" w:space="0" w:color="auto"/>
                        <w:left w:val="none" w:sz="0" w:space="0" w:color="auto"/>
                        <w:bottom w:val="none" w:sz="0" w:space="0" w:color="auto"/>
                        <w:right w:val="none" w:sz="0" w:space="0" w:color="auto"/>
                      </w:divBdr>
                    </w:div>
                    <w:div w:id="1425228508">
                      <w:marLeft w:val="0"/>
                      <w:marRight w:val="0"/>
                      <w:marTop w:val="0"/>
                      <w:marBottom w:val="0"/>
                      <w:divBdr>
                        <w:top w:val="none" w:sz="0" w:space="0" w:color="auto"/>
                        <w:left w:val="none" w:sz="0" w:space="0" w:color="auto"/>
                        <w:bottom w:val="none" w:sz="0" w:space="0" w:color="auto"/>
                        <w:right w:val="none" w:sz="0" w:space="0" w:color="auto"/>
                      </w:divBdr>
                    </w:div>
                    <w:div w:id="1588731077">
                      <w:marLeft w:val="0"/>
                      <w:marRight w:val="0"/>
                      <w:marTop w:val="0"/>
                      <w:marBottom w:val="0"/>
                      <w:divBdr>
                        <w:top w:val="none" w:sz="0" w:space="0" w:color="auto"/>
                        <w:left w:val="none" w:sz="0" w:space="0" w:color="auto"/>
                        <w:bottom w:val="none" w:sz="0" w:space="0" w:color="auto"/>
                        <w:right w:val="none" w:sz="0" w:space="0" w:color="auto"/>
                      </w:divBdr>
                    </w:div>
                    <w:div w:id="1651709420">
                      <w:marLeft w:val="0"/>
                      <w:marRight w:val="0"/>
                      <w:marTop w:val="0"/>
                      <w:marBottom w:val="0"/>
                      <w:divBdr>
                        <w:top w:val="none" w:sz="0" w:space="0" w:color="auto"/>
                        <w:left w:val="none" w:sz="0" w:space="0" w:color="auto"/>
                        <w:bottom w:val="none" w:sz="0" w:space="0" w:color="auto"/>
                        <w:right w:val="none" w:sz="0" w:space="0" w:color="auto"/>
                      </w:divBdr>
                    </w:div>
                    <w:div w:id="1702433833">
                      <w:marLeft w:val="0"/>
                      <w:marRight w:val="0"/>
                      <w:marTop w:val="0"/>
                      <w:marBottom w:val="0"/>
                      <w:divBdr>
                        <w:top w:val="none" w:sz="0" w:space="0" w:color="auto"/>
                        <w:left w:val="none" w:sz="0" w:space="0" w:color="auto"/>
                        <w:bottom w:val="none" w:sz="0" w:space="0" w:color="auto"/>
                        <w:right w:val="none" w:sz="0" w:space="0" w:color="auto"/>
                      </w:divBdr>
                    </w:div>
                    <w:div w:id="1985350834">
                      <w:marLeft w:val="0"/>
                      <w:marRight w:val="0"/>
                      <w:marTop w:val="0"/>
                      <w:marBottom w:val="0"/>
                      <w:divBdr>
                        <w:top w:val="none" w:sz="0" w:space="0" w:color="auto"/>
                        <w:left w:val="none" w:sz="0" w:space="0" w:color="auto"/>
                        <w:bottom w:val="none" w:sz="0" w:space="0" w:color="auto"/>
                        <w:right w:val="none" w:sz="0" w:space="0" w:color="auto"/>
                      </w:divBdr>
                    </w:div>
                    <w:div w:id="2027555903">
                      <w:marLeft w:val="0"/>
                      <w:marRight w:val="0"/>
                      <w:marTop w:val="0"/>
                      <w:marBottom w:val="0"/>
                      <w:divBdr>
                        <w:top w:val="none" w:sz="0" w:space="0" w:color="auto"/>
                        <w:left w:val="none" w:sz="0" w:space="0" w:color="auto"/>
                        <w:bottom w:val="none" w:sz="0" w:space="0" w:color="auto"/>
                        <w:right w:val="none" w:sz="0" w:space="0" w:color="auto"/>
                      </w:divBdr>
                    </w:div>
                    <w:div w:id="2043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270742">
      <w:bodyDiv w:val="1"/>
      <w:marLeft w:val="0"/>
      <w:marRight w:val="0"/>
      <w:marTop w:val="0"/>
      <w:marBottom w:val="0"/>
      <w:divBdr>
        <w:top w:val="none" w:sz="0" w:space="0" w:color="auto"/>
        <w:left w:val="none" w:sz="0" w:space="0" w:color="auto"/>
        <w:bottom w:val="none" w:sz="0" w:space="0" w:color="auto"/>
        <w:right w:val="none" w:sz="0" w:space="0" w:color="auto"/>
      </w:divBdr>
    </w:div>
    <w:div w:id="1125781115">
      <w:bodyDiv w:val="1"/>
      <w:marLeft w:val="0"/>
      <w:marRight w:val="0"/>
      <w:marTop w:val="0"/>
      <w:marBottom w:val="0"/>
      <w:divBdr>
        <w:top w:val="none" w:sz="0" w:space="0" w:color="auto"/>
        <w:left w:val="none" w:sz="0" w:space="0" w:color="auto"/>
        <w:bottom w:val="none" w:sz="0" w:space="0" w:color="auto"/>
        <w:right w:val="none" w:sz="0" w:space="0" w:color="auto"/>
      </w:divBdr>
    </w:div>
    <w:div w:id="1131705909">
      <w:bodyDiv w:val="1"/>
      <w:marLeft w:val="0"/>
      <w:marRight w:val="0"/>
      <w:marTop w:val="0"/>
      <w:marBottom w:val="0"/>
      <w:divBdr>
        <w:top w:val="none" w:sz="0" w:space="0" w:color="auto"/>
        <w:left w:val="none" w:sz="0" w:space="0" w:color="auto"/>
        <w:bottom w:val="none" w:sz="0" w:space="0" w:color="auto"/>
        <w:right w:val="none" w:sz="0" w:space="0" w:color="auto"/>
      </w:divBdr>
    </w:div>
    <w:div w:id="1132477863">
      <w:bodyDiv w:val="1"/>
      <w:marLeft w:val="0"/>
      <w:marRight w:val="0"/>
      <w:marTop w:val="0"/>
      <w:marBottom w:val="0"/>
      <w:divBdr>
        <w:top w:val="none" w:sz="0" w:space="0" w:color="auto"/>
        <w:left w:val="none" w:sz="0" w:space="0" w:color="auto"/>
        <w:bottom w:val="none" w:sz="0" w:space="0" w:color="auto"/>
        <w:right w:val="none" w:sz="0" w:space="0" w:color="auto"/>
      </w:divBdr>
    </w:div>
    <w:div w:id="1170489908">
      <w:bodyDiv w:val="1"/>
      <w:marLeft w:val="0"/>
      <w:marRight w:val="0"/>
      <w:marTop w:val="0"/>
      <w:marBottom w:val="0"/>
      <w:divBdr>
        <w:top w:val="none" w:sz="0" w:space="0" w:color="auto"/>
        <w:left w:val="none" w:sz="0" w:space="0" w:color="auto"/>
        <w:bottom w:val="none" w:sz="0" w:space="0" w:color="auto"/>
        <w:right w:val="none" w:sz="0" w:space="0" w:color="auto"/>
      </w:divBdr>
    </w:div>
    <w:div w:id="1174030062">
      <w:bodyDiv w:val="1"/>
      <w:marLeft w:val="0"/>
      <w:marRight w:val="0"/>
      <w:marTop w:val="0"/>
      <w:marBottom w:val="0"/>
      <w:divBdr>
        <w:top w:val="none" w:sz="0" w:space="0" w:color="auto"/>
        <w:left w:val="none" w:sz="0" w:space="0" w:color="auto"/>
        <w:bottom w:val="none" w:sz="0" w:space="0" w:color="auto"/>
        <w:right w:val="none" w:sz="0" w:space="0" w:color="auto"/>
      </w:divBdr>
    </w:div>
    <w:div w:id="1183593993">
      <w:bodyDiv w:val="1"/>
      <w:marLeft w:val="0"/>
      <w:marRight w:val="0"/>
      <w:marTop w:val="0"/>
      <w:marBottom w:val="0"/>
      <w:divBdr>
        <w:top w:val="none" w:sz="0" w:space="0" w:color="auto"/>
        <w:left w:val="none" w:sz="0" w:space="0" w:color="auto"/>
        <w:bottom w:val="none" w:sz="0" w:space="0" w:color="auto"/>
        <w:right w:val="none" w:sz="0" w:space="0" w:color="auto"/>
      </w:divBdr>
    </w:div>
    <w:div w:id="1192189896">
      <w:bodyDiv w:val="1"/>
      <w:marLeft w:val="0"/>
      <w:marRight w:val="0"/>
      <w:marTop w:val="0"/>
      <w:marBottom w:val="0"/>
      <w:divBdr>
        <w:top w:val="none" w:sz="0" w:space="0" w:color="auto"/>
        <w:left w:val="none" w:sz="0" w:space="0" w:color="auto"/>
        <w:bottom w:val="none" w:sz="0" w:space="0" w:color="auto"/>
        <w:right w:val="none" w:sz="0" w:space="0" w:color="auto"/>
      </w:divBdr>
      <w:divsChild>
        <w:div w:id="1648703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7686778">
      <w:bodyDiv w:val="1"/>
      <w:marLeft w:val="0"/>
      <w:marRight w:val="0"/>
      <w:marTop w:val="0"/>
      <w:marBottom w:val="0"/>
      <w:divBdr>
        <w:top w:val="none" w:sz="0" w:space="0" w:color="auto"/>
        <w:left w:val="none" w:sz="0" w:space="0" w:color="auto"/>
        <w:bottom w:val="none" w:sz="0" w:space="0" w:color="auto"/>
        <w:right w:val="none" w:sz="0" w:space="0" w:color="auto"/>
      </w:divBdr>
    </w:div>
    <w:div w:id="1234656982">
      <w:bodyDiv w:val="1"/>
      <w:marLeft w:val="0"/>
      <w:marRight w:val="0"/>
      <w:marTop w:val="0"/>
      <w:marBottom w:val="0"/>
      <w:divBdr>
        <w:top w:val="none" w:sz="0" w:space="0" w:color="auto"/>
        <w:left w:val="none" w:sz="0" w:space="0" w:color="auto"/>
        <w:bottom w:val="none" w:sz="0" w:space="0" w:color="auto"/>
        <w:right w:val="none" w:sz="0" w:space="0" w:color="auto"/>
      </w:divBdr>
    </w:div>
    <w:div w:id="1305967724">
      <w:bodyDiv w:val="1"/>
      <w:marLeft w:val="0"/>
      <w:marRight w:val="0"/>
      <w:marTop w:val="0"/>
      <w:marBottom w:val="0"/>
      <w:divBdr>
        <w:top w:val="none" w:sz="0" w:space="0" w:color="auto"/>
        <w:left w:val="none" w:sz="0" w:space="0" w:color="auto"/>
        <w:bottom w:val="none" w:sz="0" w:space="0" w:color="auto"/>
        <w:right w:val="none" w:sz="0" w:space="0" w:color="auto"/>
      </w:divBdr>
    </w:div>
    <w:div w:id="1324701198">
      <w:bodyDiv w:val="1"/>
      <w:marLeft w:val="0"/>
      <w:marRight w:val="0"/>
      <w:marTop w:val="0"/>
      <w:marBottom w:val="0"/>
      <w:divBdr>
        <w:top w:val="none" w:sz="0" w:space="0" w:color="auto"/>
        <w:left w:val="none" w:sz="0" w:space="0" w:color="auto"/>
        <w:bottom w:val="none" w:sz="0" w:space="0" w:color="auto"/>
        <w:right w:val="none" w:sz="0" w:space="0" w:color="auto"/>
      </w:divBdr>
    </w:div>
    <w:div w:id="1397631032">
      <w:bodyDiv w:val="1"/>
      <w:marLeft w:val="0"/>
      <w:marRight w:val="0"/>
      <w:marTop w:val="0"/>
      <w:marBottom w:val="0"/>
      <w:divBdr>
        <w:top w:val="none" w:sz="0" w:space="0" w:color="auto"/>
        <w:left w:val="none" w:sz="0" w:space="0" w:color="auto"/>
        <w:bottom w:val="none" w:sz="0" w:space="0" w:color="auto"/>
        <w:right w:val="none" w:sz="0" w:space="0" w:color="auto"/>
      </w:divBdr>
    </w:div>
    <w:div w:id="1400515872">
      <w:bodyDiv w:val="1"/>
      <w:marLeft w:val="0"/>
      <w:marRight w:val="0"/>
      <w:marTop w:val="0"/>
      <w:marBottom w:val="0"/>
      <w:divBdr>
        <w:top w:val="none" w:sz="0" w:space="0" w:color="auto"/>
        <w:left w:val="none" w:sz="0" w:space="0" w:color="auto"/>
        <w:bottom w:val="none" w:sz="0" w:space="0" w:color="auto"/>
        <w:right w:val="none" w:sz="0" w:space="0" w:color="auto"/>
      </w:divBdr>
    </w:div>
    <w:div w:id="1414087354">
      <w:bodyDiv w:val="1"/>
      <w:marLeft w:val="0"/>
      <w:marRight w:val="0"/>
      <w:marTop w:val="0"/>
      <w:marBottom w:val="0"/>
      <w:divBdr>
        <w:top w:val="none" w:sz="0" w:space="0" w:color="auto"/>
        <w:left w:val="none" w:sz="0" w:space="0" w:color="auto"/>
        <w:bottom w:val="none" w:sz="0" w:space="0" w:color="auto"/>
        <w:right w:val="none" w:sz="0" w:space="0" w:color="auto"/>
      </w:divBdr>
    </w:div>
    <w:div w:id="1442719694">
      <w:bodyDiv w:val="1"/>
      <w:marLeft w:val="0"/>
      <w:marRight w:val="0"/>
      <w:marTop w:val="0"/>
      <w:marBottom w:val="0"/>
      <w:divBdr>
        <w:top w:val="none" w:sz="0" w:space="0" w:color="auto"/>
        <w:left w:val="none" w:sz="0" w:space="0" w:color="auto"/>
        <w:bottom w:val="none" w:sz="0" w:space="0" w:color="auto"/>
        <w:right w:val="none" w:sz="0" w:space="0" w:color="auto"/>
      </w:divBdr>
    </w:div>
    <w:div w:id="1471707722">
      <w:bodyDiv w:val="1"/>
      <w:marLeft w:val="0"/>
      <w:marRight w:val="0"/>
      <w:marTop w:val="0"/>
      <w:marBottom w:val="0"/>
      <w:divBdr>
        <w:top w:val="none" w:sz="0" w:space="0" w:color="auto"/>
        <w:left w:val="none" w:sz="0" w:space="0" w:color="auto"/>
        <w:bottom w:val="none" w:sz="0" w:space="0" w:color="auto"/>
        <w:right w:val="none" w:sz="0" w:space="0" w:color="auto"/>
      </w:divBdr>
    </w:div>
    <w:div w:id="1525095494">
      <w:bodyDiv w:val="1"/>
      <w:marLeft w:val="0"/>
      <w:marRight w:val="0"/>
      <w:marTop w:val="0"/>
      <w:marBottom w:val="0"/>
      <w:divBdr>
        <w:top w:val="none" w:sz="0" w:space="0" w:color="auto"/>
        <w:left w:val="none" w:sz="0" w:space="0" w:color="auto"/>
        <w:bottom w:val="none" w:sz="0" w:space="0" w:color="auto"/>
        <w:right w:val="none" w:sz="0" w:space="0" w:color="auto"/>
      </w:divBdr>
    </w:div>
    <w:div w:id="1537700470">
      <w:bodyDiv w:val="1"/>
      <w:marLeft w:val="0"/>
      <w:marRight w:val="0"/>
      <w:marTop w:val="0"/>
      <w:marBottom w:val="0"/>
      <w:divBdr>
        <w:top w:val="none" w:sz="0" w:space="0" w:color="auto"/>
        <w:left w:val="none" w:sz="0" w:space="0" w:color="auto"/>
        <w:bottom w:val="none" w:sz="0" w:space="0" w:color="auto"/>
        <w:right w:val="none" w:sz="0" w:space="0" w:color="auto"/>
      </w:divBdr>
    </w:div>
    <w:div w:id="1551725175">
      <w:bodyDiv w:val="1"/>
      <w:marLeft w:val="0"/>
      <w:marRight w:val="0"/>
      <w:marTop w:val="0"/>
      <w:marBottom w:val="0"/>
      <w:divBdr>
        <w:top w:val="none" w:sz="0" w:space="0" w:color="auto"/>
        <w:left w:val="none" w:sz="0" w:space="0" w:color="auto"/>
        <w:bottom w:val="none" w:sz="0" w:space="0" w:color="auto"/>
        <w:right w:val="none" w:sz="0" w:space="0" w:color="auto"/>
      </w:divBdr>
    </w:div>
    <w:div w:id="1554200026">
      <w:bodyDiv w:val="1"/>
      <w:marLeft w:val="0"/>
      <w:marRight w:val="0"/>
      <w:marTop w:val="0"/>
      <w:marBottom w:val="0"/>
      <w:divBdr>
        <w:top w:val="none" w:sz="0" w:space="0" w:color="auto"/>
        <w:left w:val="none" w:sz="0" w:space="0" w:color="auto"/>
        <w:bottom w:val="none" w:sz="0" w:space="0" w:color="auto"/>
        <w:right w:val="none" w:sz="0" w:space="0" w:color="auto"/>
      </w:divBdr>
    </w:div>
    <w:div w:id="1574466068">
      <w:bodyDiv w:val="1"/>
      <w:marLeft w:val="0"/>
      <w:marRight w:val="0"/>
      <w:marTop w:val="0"/>
      <w:marBottom w:val="0"/>
      <w:divBdr>
        <w:top w:val="none" w:sz="0" w:space="0" w:color="auto"/>
        <w:left w:val="none" w:sz="0" w:space="0" w:color="auto"/>
        <w:bottom w:val="none" w:sz="0" w:space="0" w:color="auto"/>
        <w:right w:val="none" w:sz="0" w:space="0" w:color="auto"/>
      </w:divBdr>
    </w:div>
    <w:div w:id="1637250445">
      <w:bodyDiv w:val="1"/>
      <w:marLeft w:val="0"/>
      <w:marRight w:val="0"/>
      <w:marTop w:val="0"/>
      <w:marBottom w:val="0"/>
      <w:divBdr>
        <w:top w:val="none" w:sz="0" w:space="0" w:color="auto"/>
        <w:left w:val="none" w:sz="0" w:space="0" w:color="auto"/>
        <w:bottom w:val="none" w:sz="0" w:space="0" w:color="auto"/>
        <w:right w:val="none" w:sz="0" w:space="0" w:color="auto"/>
      </w:divBdr>
    </w:div>
    <w:div w:id="1640263218">
      <w:bodyDiv w:val="1"/>
      <w:marLeft w:val="0"/>
      <w:marRight w:val="0"/>
      <w:marTop w:val="0"/>
      <w:marBottom w:val="0"/>
      <w:divBdr>
        <w:top w:val="none" w:sz="0" w:space="0" w:color="auto"/>
        <w:left w:val="none" w:sz="0" w:space="0" w:color="auto"/>
        <w:bottom w:val="none" w:sz="0" w:space="0" w:color="auto"/>
        <w:right w:val="none" w:sz="0" w:space="0" w:color="auto"/>
      </w:divBdr>
    </w:div>
    <w:div w:id="1678532595">
      <w:bodyDiv w:val="1"/>
      <w:marLeft w:val="0"/>
      <w:marRight w:val="0"/>
      <w:marTop w:val="0"/>
      <w:marBottom w:val="0"/>
      <w:divBdr>
        <w:top w:val="none" w:sz="0" w:space="0" w:color="auto"/>
        <w:left w:val="none" w:sz="0" w:space="0" w:color="auto"/>
        <w:bottom w:val="none" w:sz="0" w:space="0" w:color="auto"/>
        <w:right w:val="none" w:sz="0" w:space="0" w:color="auto"/>
      </w:divBdr>
    </w:div>
    <w:div w:id="1837843253">
      <w:bodyDiv w:val="1"/>
      <w:marLeft w:val="0"/>
      <w:marRight w:val="0"/>
      <w:marTop w:val="0"/>
      <w:marBottom w:val="0"/>
      <w:divBdr>
        <w:top w:val="none" w:sz="0" w:space="0" w:color="auto"/>
        <w:left w:val="none" w:sz="0" w:space="0" w:color="auto"/>
        <w:bottom w:val="none" w:sz="0" w:space="0" w:color="auto"/>
        <w:right w:val="none" w:sz="0" w:space="0" w:color="auto"/>
      </w:divBdr>
    </w:div>
    <w:div w:id="1887402936">
      <w:bodyDiv w:val="1"/>
      <w:marLeft w:val="0"/>
      <w:marRight w:val="0"/>
      <w:marTop w:val="0"/>
      <w:marBottom w:val="0"/>
      <w:divBdr>
        <w:top w:val="none" w:sz="0" w:space="0" w:color="auto"/>
        <w:left w:val="none" w:sz="0" w:space="0" w:color="auto"/>
        <w:bottom w:val="none" w:sz="0" w:space="0" w:color="auto"/>
        <w:right w:val="none" w:sz="0" w:space="0" w:color="auto"/>
      </w:divBdr>
    </w:div>
    <w:div w:id="1958753313">
      <w:bodyDiv w:val="1"/>
      <w:marLeft w:val="0"/>
      <w:marRight w:val="0"/>
      <w:marTop w:val="0"/>
      <w:marBottom w:val="0"/>
      <w:divBdr>
        <w:top w:val="none" w:sz="0" w:space="0" w:color="auto"/>
        <w:left w:val="none" w:sz="0" w:space="0" w:color="auto"/>
        <w:bottom w:val="none" w:sz="0" w:space="0" w:color="auto"/>
        <w:right w:val="none" w:sz="0" w:space="0" w:color="auto"/>
      </w:divBdr>
    </w:div>
    <w:div w:id="1984430485">
      <w:bodyDiv w:val="1"/>
      <w:marLeft w:val="0"/>
      <w:marRight w:val="0"/>
      <w:marTop w:val="0"/>
      <w:marBottom w:val="0"/>
      <w:divBdr>
        <w:top w:val="none" w:sz="0" w:space="0" w:color="auto"/>
        <w:left w:val="none" w:sz="0" w:space="0" w:color="auto"/>
        <w:bottom w:val="none" w:sz="0" w:space="0" w:color="auto"/>
        <w:right w:val="none" w:sz="0" w:space="0" w:color="auto"/>
      </w:divBdr>
    </w:div>
    <w:div w:id="2023512369">
      <w:bodyDiv w:val="1"/>
      <w:marLeft w:val="0"/>
      <w:marRight w:val="0"/>
      <w:marTop w:val="0"/>
      <w:marBottom w:val="0"/>
      <w:divBdr>
        <w:top w:val="none" w:sz="0" w:space="0" w:color="auto"/>
        <w:left w:val="none" w:sz="0" w:space="0" w:color="auto"/>
        <w:bottom w:val="none" w:sz="0" w:space="0" w:color="auto"/>
        <w:right w:val="none" w:sz="0" w:space="0" w:color="auto"/>
      </w:divBdr>
    </w:div>
    <w:div w:id="2051373248">
      <w:bodyDiv w:val="1"/>
      <w:marLeft w:val="0"/>
      <w:marRight w:val="0"/>
      <w:marTop w:val="0"/>
      <w:marBottom w:val="0"/>
      <w:divBdr>
        <w:top w:val="none" w:sz="0" w:space="0" w:color="auto"/>
        <w:left w:val="none" w:sz="0" w:space="0" w:color="auto"/>
        <w:bottom w:val="none" w:sz="0" w:space="0" w:color="auto"/>
        <w:right w:val="none" w:sz="0" w:space="0" w:color="auto"/>
      </w:divBdr>
    </w:div>
    <w:div w:id="2064911102">
      <w:bodyDiv w:val="1"/>
      <w:marLeft w:val="0"/>
      <w:marRight w:val="0"/>
      <w:marTop w:val="0"/>
      <w:marBottom w:val="0"/>
      <w:divBdr>
        <w:top w:val="none" w:sz="0" w:space="0" w:color="auto"/>
        <w:left w:val="none" w:sz="0" w:space="0" w:color="auto"/>
        <w:bottom w:val="none" w:sz="0" w:space="0" w:color="auto"/>
        <w:right w:val="none" w:sz="0" w:space="0" w:color="auto"/>
      </w:divBdr>
    </w:div>
    <w:div w:id="2077430411">
      <w:bodyDiv w:val="1"/>
      <w:marLeft w:val="0"/>
      <w:marRight w:val="0"/>
      <w:marTop w:val="0"/>
      <w:marBottom w:val="0"/>
      <w:divBdr>
        <w:top w:val="none" w:sz="0" w:space="0" w:color="auto"/>
        <w:left w:val="none" w:sz="0" w:space="0" w:color="auto"/>
        <w:bottom w:val="none" w:sz="0" w:space="0" w:color="auto"/>
        <w:right w:val="none" w:sz="0" w:space="0" w:color="auto"/>
      </w:divBdr>
    </w:div>
    <w:div w:id="211794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ootsontheweb.com/lectionary/2021/115-september-october-2021-b/proper-19" TargetMode="External"/><Relationship Id="rId18" Type="http://schemas.openxmlformats.org/officeDocument/2006/relationships/image" Target="media/image5.jpeg"/><Relationship Id="rId26" Type="http://schemas.openxmlformats.org/officeDocument/2006/relationships/hyperlink" Target="mailto:crcw.alison.dalton@gmail.com" TargetMode="External"/><Relationship Id="rId39" Type="http://schemas.openxmlformats.org/officeDocument/2006/relationships/hyperlink" Target="https://www.youtube.com/channel/UCFgX-JjMdJk8UqMWCZCDfXg"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rootsontheweb.com/lectionary/2021/115-september-october-2021-b/proper-18"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hyperlink" Target="https://www.youtube.com/channel/UCFgX-JjMdJk8UqMWCZCDfXg"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3.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ointpublicissues.org.uk/why-the-uk-is-setting-itself-up-to-struggle-in-response-to-conflict-in-afghanistan/?utm_source=feedburner&amp;utm_medium=email&amp;utm_campaign=Feed%3A%20JointPublicIssuesTeamBlogpost%20(Joint%20Public%20Issues%20Team%20Blog)&amp;fbclid=IwAR24Lfz24BcPUKvRBU8eCuRkZ-JP8oUmfWFvhARqRJKA3qYUNEA3hR2ZdYE" TargetMode="External"/><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hyperlink" Target="mailto:etinker16@gmail.com"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rootsontheweb.com/lectionary/2021/115-september-october-2021-b/proper-21" TargetMode="External"/><Relationship Id="rId23" Type="http://schemas.openxmlformats.org/officeDocument/2006/relationships/image" Target="media/image10.jpeg"/><Relationship Id="rId28" Type="http://schemas.openxmlformats.org/officeDocument/2006/relationships/hyperlink" Target="https://www.kickassfacts.com/30-kickass-interesting-facts-about-wine/" TargetMode="External"/><Relationship Id="rId36" Type="http://schemas.openxmlformats.org/officeDocument/2006/relationships/image" Target="media/image20.jpeg"/><Relationship Id="rId10" Type="http://schemas.openxmlformats.org/officeDocument/2006/relationships/hyperlink" Target="http://www.jointpublicissues.org.uk/afghanistan-what-will-the-future-hold/?utm_source=feedburner&amp;utm_medium=email&amp;utm_campaign=Feed%3A%20JointPublicIssuesTeamBlogpost%20(Joint%20Public%20Issues%20Team%20Blog)&amp;fbclid=IwAR38usUYKejUM3zITc7Ew0cVu5hZLnP3t-ioMXEHmfTXdxlzA6jHtHYb-Bk" TargetMode="External"/><Relationship Id="rId19" Type="http://schemas.openxmlformats.org/officeDocument/2006/relationships/image" Target="media/image6.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ootsontheweb.com/lectionary/2021/115-september-october-2021-b/proper-20" TargetMode="External"/><Relationship Id="rId22" Type="http://schemas.openxmlformats.org/officeDocument/2006/relationships/image" Target="media/image9.jpeg"/><Relationship Id="rId27" Type="http://schemas.openxmlformats.org/officeDocument/2006/relationships/hyperlink" Target="https://www.kickassfacts.com/30-kickass-and-interesting-facts-about-moon/" TargetMode="External"/><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il%20And%20Helen\AppData\Local\Microsoft\Windows\Temporary%20Internet%20Files\Content.IE5\NXG3O3FT\News%20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03E4E-CFB4-4A3B-B5C8-A5748CE8C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 2012</Template>
  <TotalTime>3</TotalTime>
  <Pages>18</Pages>
  <Words>3033</Words>
  <Characters>17289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News</vt:lpstr>
    </vt:vector>
  </TitlesOfParts>
  <Company>City Hospitals Sunderland</Company>
  <LinksUpToDate>false</LinksUpToDate>
  <CharactersWithSpaces>20282</CharactersWithSpaces>
  <SharedDoc>false</SharedDoc>
  <HLinks>
    <vt:vector size="66" baseType="variant">
      <vt:variant>
        <vt:i4>2424833</vt:i4>
      </vt:variant>
      <vt:variant>
        <vt:i4>45</vt:i4>
      </vt:variant>
      <vt:variant>
        <vt:i4>0</vt:i4>
      </vt:variant>
      <vt:variant>
        <vt:i4>5</vt:i4>
      </vt:variant>
      <vt:variant>
        <vt:lpwstr>mailto:etinker16@gmail.com</vt:lpwstr>
      </vt:variant>
      <vt:variant>
        <vt:lpwstr/>
      </vt:variant>
      <vt:variant>
        <vt:i4>5505036</vt:i4>
      </vt:variant>
      <vt:variant>
        <vt:i4>30</vt:i4>
      </vt:variant>
      <vt:variant>
        <vt:i4>0</vt:i4>
      </vt:variant>
      <vt:variant>
        <vt:i4>5</vt:i4>
      </vt:variant>
      <vt:variant>
        <vt:lpwstr>https://www.kickassfacts.com/30-kickass-interesting-facts-about-wine/</vt:lpwstr>
      </vt:variant>
      <vt:variant>
        <vt:lpwstr/>
      </vt:variant>
      <vt:variant>
        <vt:i4>1703954</vt:i4>
      </vt:variant>
      <vt:variant>
        <vt:i4>27</vt:i4>
      </vt:variant>
      <vt:variant>
        <vt:i4>0</vt:i4>
      </vt:variant>
      <vt:variant>
        <vt:i4>5</vt:i4>
      </vt:variant>
      <vt:variant>
        <vt:lpwstr>https://www.kickassfacts.com/30-kickass-and-interesting-facts-about-moon/</vt:lpwstr>
      </vt:variant>
      <vt:variant>
        <vt:lpwstr/>
      </vt:variant>
      <vt:variant>
        <vt:i4>6226036</vt:i4>
      </vt:variant>
      <vt:variant>
        <vt:i4>24</vt:i4>
      </vt:variant>
      <vt:variant>
        <vt:i4>0</vt:i4>
      </vt:variant>
      <vt:variant>
        <vt:i4>5</vt:i4>
      </vt:variant>
      <vt:variant>
        <vt:lpwstr>mailto:crcw.alison.dalton@gmail.com</vt:lpwstr>
      </vt:variant>
      <vt:variant>
        <vt:lpwstr/>
      </vt:variant>
      <vt:variant>
        <vt:i4>393310</vt:i4>
      </vt:variant>
      <vt:variant>
        <vt:i4>15</vt:i4>
      </vt:variant>
      <vt:variant>
        <vt:i4>0</vt:i4>
      </vt:variant>
      <vt:variant>
        <vt:i4>5</vt:i4>
      </vt:variant>
      <vt:variant>
        <vt:lpwstr>https://www.rootsontheweb.com/lectionary/2021/115-september-october-2021-b/proper-21</vt:lpwstr>
      </vt:variant>
      <vt:variant>
        <vt:lpwstr/>
      </vt:variant>
      <vt:variant>
        <vt:i4>458846</vt:i4>
      </vt:variant>
      <vt:variant>
        <vt:i4>12</vt:i4>
      </vt:variant>
      <vt:variant>
        <vt:i4>0</vt:i4>
      </vt:variant>
      <vt:variant>
        <vt:i4>5</vt:i4>
      </vt:variant>
      <vt:variant>
        <vt:lpwstr>https://www.rootsontheweb.com/lectionary/2021/115-september-october-2021-b/proper-20</vt:lpwstr>
      </vt:variant>
      <vt:variant>
        <vt:lpwstr/>
      </vt:variant>
      <vt:variant>
        <vt:i4>917597</vt:i4>
      </vt:variant>
      <vt:variant>
        <vt:i4>9</vt:i4>
      </vt:variant>
      <vt:variant>
        <vt:i4>0</vt:i4>
      </vt:variant>
      <vt:variant>
        <vt:i4>5</vt:i4>
      </vt:variant>
      <vt:variant>
        <vt:lpwstr>https://www.rootsontheweb.com/lectionary/2021/115-september-october-2021-b/proper-19</vt:lpwstr>
      </vt:variant>
      <vt:variant>
        <vt:lpwstr/>
      </vt:variant>
      <vt:variant>
        <vt:i4>983133</vt:i4>
      </vt:variant>
      <vt:variant>
        <vt:i4>6</vt:i4>
      </vt:variant>
      <vt:variant>
        <vt:i4>0</vt:i4>
      </vt:variant>
      <vt:variant>
        <vt:i4>5</vt:i4>
      </vt:variant>
      <vt:variant>
        <vt:lpwstr>https://www.rootsontheweb.com/lectionary/2021/115-september-october-2021-b/proper-18</vt:lpwstr>
      </vt:variant>
      <vt:variant>
        <vt:lpwstr/>
      </vt:variant>
      <vt:variant>
        <vt:i4>2162759</vt:i4>
      </vt:variant>
      <vt:variant>
        <vt:i4>3</vt:i4>
      </vt:variant>
      <vt:variant>
        <vt:i4>0</vt:i4>
      </vt:variant>
      <vt:variant>
        <vt:i4>5</vt:i4>
      </vt:variant>
      <vt:variant>
        <vt:lpwstr>http://www.jointpublicissues.org.uk/why-the-uk-is-setting-itself-up-to-struggle-in-response-to-conflict-in-afghanistan/?utm_source=feedburner&amp;utm_medium=email&amp;utm_campaign=Feed%3A%20JointPublicIssuesTeamBlogpost%20(Joint%20Public%20Issues%20Team%20Blog)&amp;fbclid=IwAR24Lfz24BcPUKvRBU8eCuRkZ-JP8oUmfWFvhARqRJKA3qYUNEA3hR2ZdYE</vt:lpwstr>
      </vt:variant>
      <vt:variant>
        <vt:lpwstr/>
      </vt:variant>
      <vt:variant>
        <vt:i4>655459</vt:i4>
      </vt:variant>
      <vt:variant>
        <vt:i4>0</vt:i4>
      </vt:variant>
      <vt:variant>
        <vt:i4>0</vt:i4>
      </vt:variant>
      <vt:variant>
        <vt:i4>5</vt:i4>
      </vt:variant>
      <vt:variant>
        <vt:lpwstr>http://www.jointpublicissues.org.uk/afghanistan-what-will-the-future-hold/?utm_source=feedburner&amp;utm_medium=email&amp;utm_campaign=Feed%3A%20JointPublicIssuesTeamBlogpost%20(Joint%20Public%20Issues%20Team%20Blog)&amp;fbclid=IwAR38usUYKejUM3zITc7Ew0cVu5hZLnP3t-ioMXEHmfTXdxlzA6jHtHYb-Bk</vt:lpwstr>
      </vt:variant>
      <vt:variant>
        <vt:lpwstr/>
      </vt:variant>
      <vt:variant>
        <vt:i4>4587532</vt:i4>
      </vt:variant>
      <vt:variant>
        <vt:i4>0</vt:i4>
      </vt:variant>
      <vt:variant>
        <vt:i4>0</vt:i4>
      </vt:variant>
      <vt:variant>
        <vt:i4>5</vt:i4>
      </vt:variant>
      <vt:variant>
        <vt:lpwstr>https://www.youtube.com/channel/UCFgX-JjMdJk8UqMWCZCDfXg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dc:title>
  <dc:subject/>
  <dc:creator>Neil</dc:creator>
  <cp:keywords/>
  <cp:lastModifiedBy>Sarah Maddison</cp:lastModifiedBy>
  <cp:revision>2</cp:revision>
  <cp:lastPrinted>2020-11-03T09:50:00Z</cp:lastPrinted>
  <dcterms:created xsi:type="dcterms:W3CDTF">2021-09-04T18:44:00Z</dcterms:created>
  <dcterms:modified xsi:type="dcterms:W3CDTF">2021-09-04T18:44:00Z</dcterms:modified>
</cp:coreProperties>
</file>